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Gill Sans MT" w:hAnsi="Gill Sans MT"/>
          <w:b w:val="0"/>
          <w:bCs w:val="0"/>
          <w:kern w:val="0"/>
          <w:sz w:val="140"/>
          <w:szCs w:val="140"/>
        </w:rPr>
        <w:id w:val="1539543894"/>
        <w:docPartObj>
          <w:docPartGallery w:val="Cover Pages"/>
          <w:docPartUnique/>
        </w:docPartObj>
      </w:sdtPr>
      <w:sdtEndPr>
        <w:rPr>
          <w:iCs/>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138"/>
          </w:tblGrid>
          <w:tr w:rsidR="00FF593D" w:rsidTr="00FF593D">
            <w:tc>
              <w:tcPr>
                <w:tcW w:w="10138" w:type="dxa"/>
              </w:tcPr>
              <w:p w:rsidR="00FF593D" w:rsidRDefault="003E2BCF" w:rsidP="00FF593D">
                <w:pPr>
                  <w:pStyle w:val="Titolo"/>
                  <w:jc w:val="both"/>
                  <w:rPr>
                    <w:sz w:val="140"/>
                    <w:szCs w:val="140"/>
                  </w:rPr>
                </w:pPr>
                <w:sdt>
                  <w:sdtPr>
                    <w:rPr>
                      <w:color w:val="E36C0A" w:themeColor="accent6" w:themeShade="BF"/>
                      <w:sz w:val="40"/>
                      <w:szCs w:val="40"/>
                    </w:rPr>
                    <w:alias w:val="Titolo"/>
                    <w:id w:val="1934172987"/>
                    <w:placeholder>
                      <w:docPart w:val="A91BFE93417846BF9E3F37FB7BCE8742"/>
                    </w:placeholder>
                    <w:dataBinding w:prefixMappings="xmlns:ns0='http://schemas.openxmlformats.org/package/2006/metadata/core-properties' xmlns:ns1='http://purl.org/dc/elements/1.1/'" w:xpath="/ns0:coreProperties[1]/ns1:title[1]" w:storeItemID="{6C3C8BC8-F283-45AE-878A-BAB7291924A1}"/>
                    <w:text/>
                  </w:sdtPr>
                  <w:sdtContent>
                    <w:r w:rsidR="00FF593D" w:rsidRPr="00FF593D">
                      <w:rPr>
                        <w:color w:val="E36C0A" w:themeColor="accent6" w:themeShade="BF"/>
                        <w:sz w:val="40"/>
                        <w:szCs w:val="40"/>
                      </w:rPr>
                      <w:t>Innovare la Gestione immobiliare e Valorizzare il Patrimonio Storico Culturale dell’antico Osp</w:t>
                    </w:r>
                    <w:r w:rsidR="00FF593D" w:rsidRPr="00FF593D">
                      <w:rPr>
                        <w:color w:val="E36C0A" w:themeColor="accent6" w:themeShade="BF"/>
                        <w:sz w:val="40"/>
                        <w:szCs w:val="40"/>
                      </w:rPr>
                      <w:t>e</w:t>
                    </w:r>
                    <w:r w:rsidR="00FF593D" w:rsidRPr="00FF593D">
                      <w:rPr>
                        <w:color w:val="E36C0A" w:themeColor="accent6" w:themeShade="BF"/>
                        <w:sz w:val="40"/>
                        <w:szCs w:val="40"/>
                      </w:rPr>
                      <w:t>dale  di San Giovanni in Laterano</w:t>
                    </w:r>
                  </w:sdtContent>
                </w:sdt>
              </w:p>
            </w:tc>
          </w:tr>
          <w:tr w:rsidR="00FF593D">
            <w:tc>
              <w:tcPr>
                <w:tcW w:w="0" w:type="auto"/>
                <w:vAlign w:val="bottom"/>
              </w:tcPr>
              <w:p w:rsidR="00FF593D" w:rsidRDefault="003E2BCF" w:rsidP="00FF593D">
                <w:pPr>
                  <w:pStyle w:val="Sottotitolo"/>
                </w:pPr>
                <w:sdt>
                  <w:sdtPr>
                    <w:rPr>
                      <w:sz w:val="28"/>
                      <w:szCs w:val="44"/>
                    </w:rPr>
                    <w:alias w:val="Sottotitolo"/>
                    <w:id w:val="-899293849"/>
                    <w:placeholder>
                      <w:docPart w:val="A1280A4547DE470A9BE6CCD7CD9C54E5"/>
                    </w:placeholder>
                    <w:dataBinding w:prefixMappings="xmlns:ns0='http://schemas.openxmlformats.org/package/2006/metadata/core-properties' xmlns:ns1='http://purl.org/dc/elements/1.1/'" w:xpath="/ns0:coreProperties[1]/ns1:subject[1]" w:storeItemID="{6C3C8BC8-F283-45AE-878A-BAB7291924A1}"/>
                    <w:text/>
                  </w:sdtPr>
                  <w:sdtContent>
                    <w:r w:rsidR="00937B5A">
                      <w:rPr>
                        <w:sz w:val="28"/>
                        <w:szCs w:val="44"/>
                      </w:rPr>
                      <w:t>SECONDA CONFERENZA PER LA  CONSULTAZIONE DI MERCATO</w:t>
                    </w:r>
                  </w:sdtContent>
                </w:sdt>
              </w:p>
            </w:tc>
          </w:tr>
          <w:tr w:rsidR="00FF593D">
            <w:trPr>
              <w:trHeight w:val="1152"/>
            </w:trPr>
            <w:tc>
              <w:tcPr>
                <w:tcW w:w="0" w:type="auto"/>
                <w:vAlign w:val="bottom"/>
              </w:tcPr>
              <w:p w:rsidR="00FF593D" w:rsidRDefault="003E2BCF">
                <w:pPr>
                  <w:rPr>
                    <w:color w:val="000000" w:themeColor="text1"/>
                    <w:sz w:val="24"/>
                    <w:szCs w:val="24"/>
                  </w:rPr>
                </w:pPr>
                <w:sdt>
                  <w:sdtPr>
                    <w:rPr>
                      <w:i/>
                      <w:color w:val="000000" w:themeColor="text1"/>
                      <w:sz w:val="20"/>
                      <w:szCs w:val="24"/>
                    </w:rPr>
                    <w:alias w:val="Sunto"/>
                    <w:id w:val="624198434"/>
                    <w:dataBinding w:prefixMappings="xmlns:ns0='http://schemas.microsoft.com/office/2006/coverPageProps'" w:xpath="/ns0:CoverPageProperties[1]/ns0:Abstract[1]" w:storeItemID="{55AF091B-3C7A-41E3-B477-F2FDAA23CFDA}"/>
                    <w:text/>
                  </w:sdtPr>
                  <w:sdtContent>
                    <w:r w:rsidR="00FF593D" w:rsidRPr="00FF593D">
                      <w:rPr>
                        <w:i/>
                        <w:color w:val="000000" w:themeColor="text1"/>
                        <w:sz w:val="20"/>
                        <w:szCs w:val="24"/>
                      </w:rPr>
                      <w:t>L’Azienda intende, quindi, con il coinvolgimento di partner, sponsor, affidatari, concessionari, fornitori tecnologici, indiv</w:t>
                    </w:r>
                    <w:r w:rsidR="00FF593D" w:rsidRPr="00FF593D">
                      <w:rPr>
                        <w:i/>
                        <w:color w:val="000000" w:themeColor="text1"/>
                        <w:sz w:val="20"/>
                        <w:szCs w:val="24"/>
                      </w:rPr>
                      <w:t>i</w:t>
                    </w:r>
                    <w:r w:rsidR="00FF593D" w:rsidRPr="00FF593D">
                      <w:rPr>
                        <w:i/>
                        <w:color w:val="000000" w:themeColor="text1"/>
                        <w:sz w:val="20"/>
                        <w:szCs w:val="24"/>
                      </w:rPr>
                      <w:t>duare ed adottare soluzioni che consentano di coniugare l’esigenza di conservazione e manutenzione del patrimonio, in particolare quello di valore storico, con le enormi potenzialità di valorizzazione degli spazi e dei beni mobili attua</w:t>
                    </w:r>
                    <w:r w:rsidR="00FF593D" w:rsidRPr="00FF593D">
                      <w:rPr>
                        <w:i/>
                        <w:color w:val="000000" w:themeColor="text1"/>
                        <w:sz w:val="20"/>
                        <w:szCs w:val="24"/>
                      </w:rPr>
                      <w:t>l</w:t>
                    </w:r>
                    <w:r w:rsidR="00FF593D" w:rsidRPr="00FF593D">
                      <w:rPr>
                        <w:i/>
                        <w:color w:val="000000" w:themeColor="text1"/>
                        <w:sz w:val="20"/>
                        <w:szCs w:val="24"/>
                      </w:rPr>
                      <w:t>mente poco utilizzati, soprattutto con approcci e modelli di business originali e innovativi nonché con l’utilizzo di nuove tecnologie</w:t>
                    </w:r>
                  </w:sdtContent>
                </w:sdt>
              </w:p>
            </w:tc>
          </w:tr>
        </w:tbl>
        <w:p w:rsidR="00FF593D" w:rsidRDefault="00FF593D">
          <w:pPr>
            <w:tabs>
              <w:tab w:val="clear" w:pos="993"/>
              <w:tab w:val="clear" w:pos="2127"/>
              <w:tab w:val="clear" w:pos="3261"/>
            </w:tabs>
            <w:spacing w:before="0"/>
            <w:ind w:left="0"/>
            <w:jc w:val="left"/>
          </w:pPr>
          <w:r>
            <w:rPr>
              <w:noProof/>
            </w:rPr>
            <mc:AlternateContent>
              <mc:Choice Requires="wps">
                <w:drawing>
                  <wp:anchor distT="0" distB="0" distL="114300" distR="114300" simplePos="0" relativeHeight="251661312" behindDoc="1" locked="0" layoutInCell="1" allowOverlap="1" wp14:anchorId="14119A9D" wp14:editId="02654444">
                    <wp:simplePos x="0" y="0"/>
                    <wp:positionH relativeFrom="page">
                      <wp:posOffset>1243914</wp:posOffset>
                    </wp:positionH>
                    <wp:positionV relativeFrom="page">
                      <wp:posOffset>667265</wp:posOffset>
                    </wp:positionV>
                    <wp:extent cx="7237403" cy="8104951"/>
                    <wp:effectExtent l="0" t="0" r="1905" b="0"/>
                    <wp:wrapNone/>
                    <wp:docPr id="52" name="Rettangolo 52"/>
                    <wp:cNvGraphicFramePr/>
                    <a:graphic xmlns:a="http://schemas.openxmlformats.org/drawingml/2006/main">
                      <a:graphicData uri="http://schemas.microsoft.com/office/word/2010/wordprocessingShape">
                        <wps:wsp>
                          <wps:cNvSpPr/>
                          <wps:spPr>
                            <a:xfrm>
                              <a:off x="0" y="0"/>
                              <a:ext cx="7237403" cy="8104951"/>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a:effectLst>
                              <a:outerShdw blurRad="50800" dist="406400" dir="2700000" sx="62000" sy="62000" algn="tl" rotWithShape="0">
                                <a:schemeClr val="accent1">
                                  <a:lumMod val="75000"/>
                                  <a:alpha val="69000"/>
                                </a:scheme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tangolo 52" o:spid="_x0000_s1026" style="position:absolute;margin-left:97.95pt;margin-top:52.55pt;width:569.85pt;height:63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" stroked="f" strokeweight="2pt">
                    <v:fill r:id="rId11" o:title="" recolor="t" rotate="t" type="frame"/>
                    <v:imagedata recolortarget="#3f3f3f [801]"/>
                    <v:shadow on="t" type="perspective" color="#365f91 [2404]" opacity="45219f" origin="-.5,-.5" offset="7.98244mm,7.98244mm" matrix="40632f,,,40632f"/>
                    <w10:wrap anchorx="page" anchory="page"/>
                  </v:rect>
                </w:pict>
              </mc:Fallback>
            </mc:AlternateContent>
          </w:r>
          <w:r>
            <w:rPr>
              <w:noProof/>
            </w:rPr>
            <w:drawing>
              <wp:inline distT="0" distB="0" distL="0" distR="0" wp14:anchorId="01F8A645" wp14:editId="3B0F5613">
                <wp:extent cx="3311611" cy="2894781"/>
                <wp:effectExtent l="0" t="0" r="155575" b="153670"/>
                <wp:docPr id="16" name="Picture 2" descr="D:\SAN GIOVANNI\IMMAGINI\foto Barocco\Immagi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D:\SAN GIOVANNI\IMMAGINI\foto Barocco\Immagine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611" cy="2894781"/>
                        </a:xfrm>
                        <a:prstGeom prst="rect">
                          <a:avLst/>
                        </a:prstGeom>
                        <a:noFill/>
                        <a:effectLst>
                          <a:outerShdw blurRad="50800" dist="139700" dir="2700000" algn="tl" rotWithShape="0">
                            <a:prstClr val="black">
                              <a:alpha val="79000"/>
                            </a:prstClr>
                          </a:outerShdw>
                        </a:effectLst>
                        <a:extLst/>
                      </pic:spPr>
                    </pic:pic>
                  </a:graphicData>
                </a:graphic>
              </wp:inline>
            </w:drawing>
          </w:r>
          <w:r w:rsidRPr="00FF593D">
            <w:rPr>
              <w:noProof/>
            </w:rPr>
            <w:t xml:space="preserve"> </w:t>
          </w:r>
          <w:r>
            <w:rPr>
              <w:noProof/>
            </w:rPr>
            <w:drawing>
              <wp:inline distT="0" distB="0" distL="0" distR="0" wp14:anchorId="5665D96F" wp14:editId="1C5354EA">
                <wp:extent cx="4419600" cy="576879"/>
                <wp:effectExtent l="0" t="0" r="361950" b="1473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2679" cy="578586"/>
                        </a:xfrm>
                        <a:prstGeom prst="rect">
                          <a:avLst/>
                        </a:prstGeom>
                        <a:noFill/>
                        <a:effectLst>
                          <a:outerShdw blurRad="50800" dist="101600" dir="2700000" sx="105000" sy="105000" algn="tl" rotWithShape="0">
                            <a:srgbClr val="1F497D">
                              <a:lumMod val="50000"/>
                              <a:alpha val="56000"/>
                            </a:srgbClr>
                          </a:outerShdw>
                        </a:effectLst>
                      </pic:spPr>
                    </pic:pic>
                  </a:graphicData>
                </a:graphic>
              </wp:inline>
            </w:drawing>
          </w:r>
          <w:r>
            <w:rPr>
              <w:noProof/>
            </w:rPr>
            <mc:AlternateContent>
              <mc:Choice Requires="wps">
                <w:drawing>
                  <wp:anchor distT="0" distB="0" distL="114300" distR="114300" simplePos="0" relativeHeight="251660287" behindDoc="1" locked="0" layoutInCell="1" allowOverlap="1" wp14:anchorId="43ED4377" wp14:editId="0041F763">
                    <wp:simplePos x="0" y="0"/>
                    <wp:positionH relativeFrom="page">
                      <wp:align>center</wp:align>
                    </wp:positionH>
                    <wp:positionV relativeFrom="page">
                      <wp:align>top</wp:align>
                    </wp:positionV>
                    <wp:extent cx="5943600" cy="2504303"/>
                    <wp:effectExtent l="0" t="0" r="5080" b="0"/>
                    <wp:wrapNone/>
                    <wp:docPr id="54" name="Rettangolo 54"/>
                    <wp:cNvGraphicFramePr/>
                    <a:graphic xmlns:a="http://schemas.openxmlformats.org/drawingml/2006/main">
                      <a:graphicData uri="http://schemas.microsoft.com/office/word/2010/wordprocessingShape">
                        <wps:wsp>
                          <wps:cNvSpPr/>
                          <wps:spPr>
                            <a:xfrm>
                              <a:off x="0" y="0"/>
                              <a:ext cx="5943600" cy="250430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tangolo 54" o:spid="_x0000_s1026" style="position:absolute;margin-left:0;margin-top:0;width:468pt;height:197.2pt;z-index:-251656193;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DBC4B8E" wp14:editId="3BAB8870">
                    <wp:simplePos x="0" y="0"/>
                    <mc:AlternateContent>
                      <mc:Choice Requires="wp14">
                        <wp:positionH relativeFrom="margin">
                          <wp14:pctPosHOffset>0</wp14:pctPosHOffset>
                        </wp:positionH>
                      </mc:Choice>
                      <mc:Fallback>
                        <wp:positionH relativeFrom="page">
                          <wp:posOffset>810260</wp:posOffset>
                        </wp:positionH>
                      </mc:Fallback>
                    </mc:AlternateContent>
                    <wp:positionV relativeFrom="margin">
                      <wp:align>bottom</wp:align>
                    </wp:positionV>
                    <wp:extent cx="5943600" cy="389890"/>
                    <wp:effectExtent l="0" t="0" r="0" b="0"/>
                    <wp:wrapNone/>
                    <wp:docPr id="53" name="Casella di tes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292019892"/>
                                  <w:date w:fullDate="2019-12-03T00:00:00Z">
                                    <w:dateFormat w:val="d/M/yyyy"/>
                                    <w:lid w:val="it-IT"/>
                                    <w:storeMappedDataAs w:val="dateTime"/>
                                    <w:calendar w:val="gregorian"/>
                                  </w:date>
                                </w:sdtPr>
                                <w:sdtContent>
                                  <w:p w:rsidR="003E2BCF" w:rsidRDefault="003E2BCF">
                                    <w:pPr>
                                      <w:pStyle w:val="Sottotitolo"/>
                                      <w:spacing w:after="0"/>
                                    </w:pPr>
                                    <w:r>
                                      <w:t>3/12/2019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sella di testo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8z6j5zwCAABpBAAADgAAAAAAAAAA&#10;AAAAAAAuAgAAZHJzL2Uyb0RvYy54bWxQSwECLQAUAAYACAAAACEArivq1doAAAAEAQAADwAAAAAA&#10;AAAAAAAAAACWBAAAZHJzL2Rvd25yZXYueG1sUEsFBgAAAAAEAAQA8wAAAJ0FAAAAAA==&#10;" filled="f" stroked="f" strokeweight=".5pt">
                    <v:textbox style="mso-fit-shape-to-text:t">
                      <w:txbxContent>
                        <w:sdt>
                          <w:sdtPr>
                            <w:id w:val="292019892"/>
                            <w:date w:fullDate="2019-12-03T00:00:00Z">
                              <w:dateFormat w:val="d/M/yyyy"/>
                              <w:lid w:val="it-IT"/>
                              <w:storeMappedDataAs w:val="dateTime"/>
                              <w:calendar w:val="gregorian"/>
                            </w:date>
                          </w:sdtPr>
                          <w:sdtContent>
                            <w:p w:rsidR="003E2BCF" w:rsidRDefault="003E2BCF">
                              <w:pPr>
                                <w:pStyle w:val="Sottotitolo"/>
                                <w:spacing w:after="0"/>
                              </w:pPr>
                              <w:r>
                                <w:t>3/12/2019</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3E9E10AC" wp14:editId="50F2641C">
                    <wp:simplePos x="0" y="0"/>
                    <wp:positionH relativeFrom="margin">
                      <wp:align>center</wp:align>
                    </wp:positionH>
                    <wp:positionV relativeFrom="margin">
                      <wp:align>bottom</wp:align>
                    </wp:positionV>
                    <wp:extent cx="5943600" cy="36195"/>
                    <wp:effectExtent l="0" t="0" r="0" b="0"/>
                    <wp:wrapNone/>
                    <wp:docPr id="55" name="Rettango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tango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M5wEAABQ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ge&#10;Et3YAQ0yMpJCo49bCnzwd2E6RdpmuicVbP4TEXYqqp5nVeGUmCTj+vLzxaYl8SX5LjbLy4LZvCT7&#10;ENNXQMvypuOBLq1oKY7fYqKCFPockmsZl1eHt9qY6s2WJjdZ2yq7dDZQo+9BEUFqZFVQy2jBtQns&#10;KGgohJTg0rK6BtFDNa9b+jJ3Kj5nlJNxBJiRFdWfsSeAPLZvsSvMFJ9ToUzmnNz+q7GaPGeUyujS&#10;nGy1w/A3AEOspso1/lmkKk1W6Qn7M11/SOYa6wMRTg5I70OmUJJzFI1eYT49kzzbr88F9uUx738D&#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AUMt0znAQAAFA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rPr>
              <w:b/>
              <w:iCs/>
            </w:rPr>
            <w:br w:type="page"/>
          </w:r>
        </w:p>
      </w:sdtContent>
    </w:sdt>
    <w:p w:rsidR="009476C7" w:rsidRDefault="009476C7" w:rsidP="00834E64">
      <w:pPr>
        <w:pStyle w:val="Titolo1"/>
      </w:pPr>
      <w:r>
        <w:lastRenderedPageBreak/>
        <w:t>GESTIONE  E VALORIZZAZIONE</w:t>
      </w:r>
      <w:r w:rsidRPr="009476C7">
        <w:t xml:space="preserve"> DEL PATRIMONIO STORICO – ARTISTICO”.</w:t>
      </w:r>
    </w:p>
    <w:p w:rsidR="00C405E9" w:rsidRDefault="00C405E9" w:rsidP="00834E64">
      <w:pPr>
        <w:pStyle w:val="Titolo2"/>
      </w:pPr>
      <w:r w:rsidRPr="00C405E9">
        <w:t>DESCRIZIONE DEL PATRIMONIO STORICO-CULTURALE</w:t>
      </w:r>
    </w:p>
    <w:p w:rsidR="00C405E9" w:rsidRDefault="00C405E9" w:rsidP="00834E64">
      <w:pPr>
        <w:pStyle w:val="Corpodeltesto4Cors"/>
      </w:pPr>
      <w:r>
        <w:t xml:space="preserve">E’ ormai di dominio pubblico e non solo nel nostro Paese , che questa Azienda è proprietaria ed al contempo custode di un consistente patrimonio culturale, storico, archeologico, architettonico ed artistico, di ragguardevole valore, e che tale patrimonio, specificatamente nella sezione manufatti mobili e superfici decorate, è già stato catalogato, una prima volta, ad opera della Sovrintendenza del Comune di Roma, con un censimento di beni artistici, tra oggetti di varia natura e dipinti, di circa 500 opere, cui va aggiunta la catalogazione dei beni prettamente </w:t>
      </w:r>
      <w:r w:rsidR="003E2BCF">
        <w:t>archeologici, condotta dalla So</w:t>
      </w:r>
      <w:r>
        <w:t>printendenza Speciale ai Beni Archeologici di Roma. Il presidio ospedaliero “San Giovanni” e l’antistante presidio “Santa M</w:t>
      </w:r>
      <w:r>
        <w:t>a</w:t>
      </w:r>
      <w:r>
        <w:t xml:space="preserve">ria”, con i loro edifici storici, infatti, perpetuano il nucleo dell’antico ospedale, formatosi sulle strutture romane e paleocristiane, che si è andato ampliando a partire dal IX sino al XVIII secolo con successivi corpi di fabbrica ed interventi su i medesimi. </w:t>
      </w:r>
    </w:p>
    <w:p w:rsidR="00C405E9" w:rsidRDefault="00C405E9" w:rsidP="00834E64">
      <w:pPr>
        <w:pStyle w:val="Corpodeltesto4Cors"/>
      </w:pPr>
      <w:r>
        <w:t>Ritenendo l’aspetto storico-artistico dei manufatti mobili ed immobili, così come delle supe</w:t>
      </w:r>
      <w:r>
        <w:t>r</w:t>
      </w:r>
      <w:r>
        <w:t>fici de-corate, un patrimonio indispensabile alle funzioni Istituzionali Aziendali, anche per l’alto valore di rappresentanza, è apparso opportuno, oltre che doveroso, data la sua vastità ed il suo diversificato st</w:t>
      </w:r>
      <w:r>
        <w:t>a</w:t>
      </w:r>
      <w:r>
        <w:t>to di conservazione, assumere, in primo luogo, l’impegno di co</w:t>
      </w:r>
      <w:r w:rsidR="003E2BCF">
        <w:t>ndurre un monitoraggio conserva</w:t>
      </w:r>
      <w:r>
        <w:t>tivo ordinato e coordinato, con origine nell’individuazione di specifici beni, incidenti su specifici luoghi, onde rispondere alla necessità di tutelarne l’integrità ed impedirne il degrado, evitando così il danno artistico, nonché quello economico, di cui l’Azienda potrebbe trovarsi a dover rispondere, anche in ottempera</w:t>
      </w:r>
      <w:r>
        <w:t>n</w:t>
      </w:r>
      <w:r>
        <w:t>za con quanto disposto dalla normativa vigente in materia di Beni Culturali.</w:t>
      </w:r>
    </w:p>
    <w:p w:rsidR="00C405E9" w:rsidRDefault="00C405E9" w:rsidP="00834E64">
      <w:pPr>
        <w:pStyle w:val="Corpodeltesto4Cors"/>
      </w:pPr>
      <w:r>
        <w:t>Visto che ogni materiale ha un rapporto con il suo contesto, ambientale e di luce, che contr</w:t>
      </w:r>
      <w:r>
        <w:t>i</w:t>
      </w:r>
      <w:r>
        <w:t>buisce al carattere intrinseco dell’immagine che ne scaturisce, l’obiettivo deve essere quello di ridare effi-cienza ai prodotti comuni dell’attività umane ed a quelli specifici, quali gli “oggetti” di pregio storico artistico del patrimonio culturale di questo Ospedale, tenendo conto che sarà sempre il “Bene” a co</w:t>
      </w:r>
      <w:r>
        <w:t>n</w:t>
      </w:r>
      <w:r>
        <w:t xml:space="preserve">dizionare la conservazione, il restauro, l’uso e la fruizione, quindi la gestione. </w:t>
      </w:r>
    </w:p>
    <w:p w:rsidR="00C405E9" w:rsidRDefault="00C405E9" w:rsidP="00834E64">
      <w:pPr>
        <w:pStyle w:val="Corpodeltesto4Cors"/>
      </w:pPr>
      <w:r>
        <w:t xml:space="preserve">Per quanto suddetto, in allegato alla presente relazione, si è ritenuto opportuno fornire un quadro riassuntivo del processo e percorso storico, che ha consentito la composizione del Complesso Mo-numentale oggetto del Dialogo Competitivo, attraverso il breve saggio  su “L’area d’insediamento dell’Ospedale San Giovanni Addolorata in Roma”.  </w:t>
      </w:r>
    </w:p>
    <w:p w:rsidR="00C405E9" w:rsidRDefault="00C405E9" w:rsidP="00834E64">
      <w:pPr>
        <w:pStyle w:val="Titolo2"/>
      </w:pPr>
      <w:r w:rsidRPr="00C405E9">
        <w:t>LA SITUAZIONE ATTUALE E INQUADRAMENTO NORMATIVO DI TUTELA</w:t>
      </w:r>
    </w:p>
    <w:p w:rsidR="00C405E9" w:rsidRDefault="00C405E9" w:rsidP="00834E64">
      <w:pPr>
        <w:pStyle w:val="Corpodeltesto4Cors"/>
      </w:pPr>
      <w:r>
        <w:t>Il sito in oggetto, secondo quanto previsto dal Codice dei Beni Culturali (lett. f comma 2 dell’art.101 D.Lgs 42/2004), si configura come un insieme formato da una pluralità di fabbricati edificati anche in epoche diverse, che con il tempo hanno acquisito, come insieme, una autonoma rilevanza art</w:t>
      </w:r>
      <w:r>
        <w:t>i</w:t>
      </w:r>
      <w:r>
        <w:t>stica, storica o etnoantropologica, ovvero un “Complesso Monumentale”, che per di più insiste su un’area di eccezionale interesse culturale ed antropologico per la Città. Si tratta quindi di un vero pali</w:t>
      </w:r>
      <w:r>
        <w:t>n</w:t>
      </w:r>
      <w:r>
        <w:t xml:space="preserve">sesto che rappresenta il legame tra il costante desiderio umano di ricerca del godimento estetico e quello del godimento fisico, etico e spirituale, come dire: dall’ospitalità, all’accoglienza, sino alla cura. </w:t>
      </w:r>
    </w:p>
    <w:p w:rsidR="00C405E9" w:rsidRDefault="00C405E9" w:rsidP="00834E64">
      <w:pPr>
        <w:pStyle w:val="Corpodeltesto4Cors"/>
      </w:pPr>
      <w:r>
        <w:t>Tale rilevanza è già stata riconosciuta, attraverso specifici Decreti del Ministero dei Beni Cu</w:t>
      </w:r>
      <w:r>
        <w:t>l</w:t>
      </w:r>
      <w:r>
        <w:t>turali  emanati negli anni ’90 e poi nel 2003 e 2004. Per quanto suddetto, sempre collaborando con le sud-dette Soprintendenze, cui si aggiunge la Sovrintendenza del Comune di Roma, la prima ad aver con-dotto un inventario ed alcune schedature dei manufatti del Complesso Monumentale, prima nel 1973 e successivamente nel 1992, L’Azienda al fine di tutelare e conservare il patrimonio immobile e mobile nel modo più efficace, ha sempre richiesto e seguito tutte le indicazioni scientifiche per le diverse ca</w:t>
      </w:r>
      <w:r>
        <w:t>m</w:t>
      </w:r>
      <w:r>
        <w:t>pagne di restauro, che ha condotto in conto capitale od a proprie spese, ma sempre in equipe, ritene</w:t>
      </w:r>
      <w:r>
        <w:t>n</w:t>
      </w:r>
      <w:r>
        <w:t xml:space="preserve">do il coordinamento tra le diverse discipline una </w:t>
      </w:r>
      <w:r w:rsidR="003E2BCF">
        <w:t>componente essenziale nei proce</w:t>
      </w:r>
      <w:r>
        <w:t>dimenti.</w:t>
      </w:r>
    </w:p>
    <w:p w:rsidR="00C405E9" w:rsidRDefault="00C405E9" w:rsidP="00834E64">
      <w:pPr>
        <w:pStyle w:val="Corpodeltesto4Cors"/>
      </w:pPr>
      <w:r>
        <w:lastRenderedPageBreak/>
        <w:t>Per le testimonianze più significative provenienti da tutti gli scavi archeologici, compresi quelli della Villa Valerii, con gli affreschi ed il mosaico del corridoio, distaccati per ragioni di conservazione, in fase di studio e restauro ormai da anni; sono stati messi a disposizione, in regime di comodato d’uso ai sensi degli artt.1803 e ss. del C.C., alla Soprintendenza Speciale a</w:t>
      </w:r>
      <w:r w:rsidR="003E2BCF">
        <w:t>i Beni Archeologici di Roma, al</w:t>
      </w:r>
      <w:r>
        <w:t>cuni l</w:t>
      </w:r>
      <w:r>
        <w:t>o</w:t>
      </w:r>
      <w:r>
        <w:t>cali adibiti a deposito e laboratorio di restauro, al piano terra del cosiddetto Corpo F, nel Presidio San Giovanni, ovvero proprio nel nucleo iniziale dell’Antico Ospedale dell’Angelo e della Casa Prefettizia della Congregazione dei Raccomandati. Ciò è stato possibile poiché detti ambienti, gravati da vincoli di destinazione d’uso e di obbligo conservativo delle presenze storiche mobili ed immobili, attraverso la prima delibera n.881/DG del 11.06.2010 del</w:t>
      </w:r>
      <w:r w:rsidR="003E2BCF">
        <w:t xml:space="preserve"> per il Regolamento del Patrimo</w:t>
      </w:r>
      <w:r>
        <w:t>nio  e le successive a rico</w:t>
      </w:r>
      <w:r>
        <w:t>n</w:t>
      </w:r>
      <w:r>
        <w:t>ferma, sono stati destinati ad attività culturali e formative, soprattutto quale futura Area Museale e ciò sia per il corretto prosieguo delle attività di restauro, sia per evitare il prelievo e lo spostamento dei diversi manufatti; senza considerare i vantaggi di una ricostruzione, direttamente in loco, ovvero nel contesto storico artistico ed archeologico di rinvenimento: operazione che, oltre ad essere scientific</w:t>
      </w:r>
      <w:r>
        <w:t>a</w:t>
      </w:r>
      <w:r>
        <w:t xml:space="preserve">mente corretta e coerente, ha evitato di impoverire e spogliare ulteriormente l’eccezionale palinsesto culturale, attualmente esistente presso il Complesso Ospedaliero San Giovanni-Addolorata. </w:t>
      </w:r>
    </w:p>
    <w:p w:rsidR="00C405E9" w:rsidRDefault="00C405E9" w:rsidP="00834E64">
      <w:pPr>
        <w:pStyle w:val="Corpodeltesto4Cors"/>
      </w:pPr>
      <w:r>
        <w:t>Per quanto suddetto, al piano terra dell’Antico Ospedale dell’Angelo,</w:t>
      </w:r>
      <w:r w:rsidR="003E2BCF">
        <w:t xml:space="preserve"> tra il 2010 e il 2011, con ini</w:t>
      </w:r>
      <w:r>
        <w:t>ziali lavori murari ed impiantistici, nei primi ambienti, sono stati immagazzinate, compreso nell’antica Spezieria, un’enorme quantità di cassette di laterizi, di cassette di porzioni di affreschi, di cassette di c</w:t>
      </w:r>
      <w:r>
        <w:t>e</w:t>
      </w:r>
      <w:r>
        <w:t>ramiche, di tantissimi reperti marmorei, appartenenti a edifici (pulvini, acroteri, capitelli, colonne) o a bassorilievi e statue, anfore e dolia, vari contenitori per cibo, tantissimo materiale appartenente per lo più alla Roma imperiale ed Alto Medioevale, fatta eccezione per le ceramiche ospedaliere e per il gra</w:t>
      </w:r>
      <w:r>
        <w:t>n</w:t>
      </w:r>
      <w:r>
        <w:t>de affresco distaccato, restaurato e riposizionato, rappresentante la Vergine in trono tra un Vescovo non identificato ed un probabile San Rocco. Ma Al contempo è stato allestito un laboratorio di resta</w:t>
      </w:r>
      <w:r>
        <w:t>u</w:t>
      </w:r>
      <w:r>
        <w:t xml:space="preserve">ro, per continuare a ricostruire gli affreschi Valeri e per poter inventariare e schedare tutto quanto ivi conservato. </w:t>
      </w:r>
    </w:p>
    <w:p w:rsidR="00C405E9" w:rsidRDefault="00C405E9" w:rsidP="00834E64">
      <w:pPr>
        <w:pStyle w:val="Corpodeltesto4Cors"/>
      </w:pPr>
      <w:r>
        <w:t>Da ultimo, va rilevato che, a seguito della proposta “Nuove ricerche per la rilettura della c</w:t>
      </w:r>
      <w:r>
        <w:t>o</w:t>
      </w:r>
      <w:r>
        <w:t>siddetta Cappella cristiana sita al di sotto l’Antico Ospedale dell’Angelo”, formulata dal Professore di Archeologia Cristiana Jun Yamada e dalla sua equipe composta da archeologi, geologi ed esperti di cli-matologia ed informatica, sempre in accordo con i funzionari responsabili della Soprintendenza, è stato possibile attivare campi comuni di attività, da condurre in sinergia, grazie al finanziamento triennale o</w:t>
      </w:r>
      <w:r>
        <w:t>t</w:t>
      </w:r>
      <w:r>
        <w:t>tenuto dall’Università Seinan Gakuin (Japan Society for the Promotion of Science) al fine di effettuare studi propedeutici ad un futuro e/o possibile intervento di restauro, che permetterebbe di favorire la conservazione, salvaguardia e l’arricchimento dell’intero sito.</w:t>
      </w:r>
    </w:p>
    <w:p w:rsidR="00C405E9" w:rsidRDefault="00C405E9" w:rsidP="00834E64">
      <w:pPr>
        <w:pStyle w:val="Titolo2"/>
      </w:pPr>
      <w:r>
        <w:t>DATI DI SINTESI DEL PATRIMONIO IMMOBILIARE SOGGETTO A VINCOLI DI LEGGE.</w:t>
      </w:r>
    </w:p>
    <w:p w:rsidR="00B0553F" w:rsidRDefault="00037C52" w:rsidP="00834E64">
      <w:pPr>
        <w:pStyle w:val="Corpodeltesto4Cors"/>
      </w:pPr>
      <w:r w:rsidRPr="00037C52">
        <w:t>Le caratteristiche tipologiche del patrimonio architettonico che pot</w:t>
      </w:r>
      <w:r w:rsidR="003E2BCF">
        <w:t>rebbe essere soggetto ad un ipo</w:t>
      </w:r>
      <w:r w:rsidRPr="00037C52">
        <w:t>tesi di concessione per la sua gestione produttiva, ci fanno trovare difronte ad un palinsesto com-plesso, per la sua articolazione spaziale, e variegato per le sue caratteristiche murarie e archite</w:t>
      </w:r>
      <w:r w:rsidRPr="00037C52">
        <w:t>t</w:t>
      </w:r>
      <w:r w:rsidRPr="00037C52">
        <w:t>toniche. Queste caratteristiche si possono sintetizzare:</w:t>
      </w:r>
    </w:p>
    <w:p w:rsidR="00B80DED" w:rsidRDefault="003E2BCF" w:rsidP="00834E64">
      <w:pPr>
        <w:pStyle w:val="Corpodeltes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19.9pt;margin-top:10.35pt;width:435.5pt;height:359.7pt;z-index:251654144;mso-position-horizontal-relative:text;mso-position-vertical-relative:text" filled="t" fillcolor="#eeece1 [3214]" stroked="t" strokecolor="#31849b [2408]">
            <v:fill opacity="45875f"/>
            <v:imagedata r:id="rId14" o:title=""/>
            <w10:wrap type="topAndBottom"/>
          </v:shape>
          <o:OLEObject Type="Embed" ProgID="Excel.Sheet.12" ShapeID="_x0000_s1067" DrawAspect="Content" ObjectID="_1636286378" r:id="rId15"/>
        </w:pict>
      </w:r>
    </w:p>
    <w:p w:rsidR="00B0553F" w:rsidRDefault="00261277" w:rsidP="00834E64">
      <w:pPr>
        <w:pStyle w:val="Titolo2"/>
      </w:pPr>
      <w:r>
        <w:t>MOTIVAZIONI E OBIETTIVI</w:t>
      </w:r>
    </w:p>
    <w:p w:rsidR="00B0553F" w:rsidRDefault="00B0553F" w:rsidP="00834E64">
      <w:pPr>
        <w:pStyle w:val="Corpodeltesto4Cors"/>
      </w:pPr>
      <w:r>
        <w:t>La proposta d’intervento non può prescindere dalle esigenze derivanti dal mercato e dal se</w:t>
      </w:r>
      <w:r>
        <w:t>t</w:t>
      </w:r>
      <w:r>
        <w:t xml:space="preserve">tore specifico della gestione patrimoniale di immobili pubblici, destinati a servizi al pubblico di carattere culturale e di supporto logistico, oltre a quelli legati all’accoglienza e assistenza in ambito sociale-sanitario </w:t>
      </w:r>
    </w:p>
    <w:p w:rsidR="00B0553F" w:rsidRDefault="00B0553F" w:rsidP="00834E64">
      <w:pPr>
        <w:pStyle w:val="Corpodeltesto4Cors"/>
      </w:pPr>
      <w:r>
        <w:t>L’art. 66  del DLgs 50/2016 e smi, offre la possibilità di confronto preliminare con il mercato al fine di specializzare la “domanda” da porre a base di un confronto concorrenziale, dove la tematiche progettuali di gestione immobiliare siano l’argomento prevalente rispetto ad una convenienza eco</w:t>
      </w:r>
      <w:r w:rsidR="00873204">
        <w:t>n</w:t>
      </w:r>
      <w:r>
        <w:t>om</w:t>
      </w:r>
      <w:r>
        <w:t>i</w:t>
      </w:r>
      <w:r>
        <w:t>ca, al fine dare garanzia di conservazione e tutela, evitando c</w:t>
      </w:r>
      <w:r w:rsidR="00873204">
        <w:t>osì d’incorrere, nel tempo a di</w:t>
      </w:r>
      <w:r>
        <w:t xml:space="preserve">spersione di valore immobiliare-erariale.  </w:t>
      </w:r>
    </w:p>
    <w:p w:rsidR="00B0553F" w:rsidRDefault="00B0553F" w:rsidP="00834E64">
      <w:pPr>
        <w:pStyle w:val="Corpodeltesto4Cors"/>
      </w:pPr>
      <w:r>
        <w:t>I beni sopra descritti e sintetizzati nella tabella soprariportata, potrebbero trovare facile i</w:t>
      </w:r>
      <w:r>
        <w:t>m</w:t>
      </w:r>
      <w:r>
        <w:t>piego ad esempio nell’ambito del benessere psico-fisico dell’individuo, in sinergia con le attività istit</w:t>
      </w:r>
      <w:r>
        <w:t>u</w:t>
      </w:r>
      <w:r>
        <w:t>zionali, così come in connessione a funzioni diverse quali quelle della formazione, della ricerca, della cu</w:t>
      </w:r>
      <w:r>
        <w:t>l</w:t>
      </w:r>
      <w:r>
        <w:t>tura, del turismo, del restauro, dell’accoglienza, dell’incubazione di startup innovative attinenti i settori predetti.</w:t>
      </w:r>
    </w:p>
    <w:p w:rsidR="00B0553F" w:rsidRDefault="00B0553F" w:rsidP="00834E64">
      <w:pPr>
        <w:pStyle w:val="Corpodeltesto4Cors"/>
      </w:pPr>
      <w:r>
        <w:t>Per l’Azienda, però, totalmente impegnata nel perseguimento dei suoi obiettivi primari, non è possi-bile sfruttare appieno il valore potenziale di tale ingente patrimonio, gestendolo in modo innov</w:t>
      </w:r>
      <w:r>
        <w:t>a</w:t>
      </w:r>
      <w:r>
        <w:t>tivo ed efficiente, patrimonio che rimane così non fruibile per i soggetti terzi e inespresso nella sua c</w:t>
      </w:r>
      <w:r>
        <w:t>a</w:t>
      </w:r>
      <w:r w:rsidR="003E2BCF">
        <w:t>pa</w:t>
      </w:r>
      <w:r>
        <w:t>cità di generare reddito.</w:t>
      </w:r>
    </w:p>
    <w:p w:rsidR="00B0553F" w:rsidRDefault="00B0553F" w:rsidP="00834E64">
      <w:pPr>
        <w:pStyle w:val="Corpodeltesto4Cors"/>
      </w:pPr>
      <w:r>
        <w:t>La proprietà di questi beni - che gestiti e valorizzati da un soggetto/i</w:t>
      </w:r>
      <w:r w:rsidR="00873204">
        <w:t xml:space="preserve"> che per vocazione e sc</w:t>
      </w:r>
      <w:r w:rsidR="00873204">
        <w:t>o</w:t>
      </w:r>
      <w:r w:rsidR="00873204">
        <w:t>po isti</w:t>
      </w:r>
      <w:r>
        <w:t>tuzionale, fosse</w:t>
      </w:r>
      <w:r w:rsidR="00873204">
        <w:t>ro</w:t>
      </w:r>
      <w:r>
        <w:t xml:space="preserve"> in grado di effettuare corretti ed adeguati investimenti, potrebbero essere g</w:t>
      </w:r>
      <w:r>
        <w:t>e</w:t>
      </w:r>
      <w:r w:rsidR="003E2BCF">
        <w:t>nera</w:t>
      </w:r>
      <w:r>
        <w:t>tori di una significativa remunerazione – allo stato rappresenta principalmente un onere manute</w:t>
      </w:r>
      <w:r>
        <w:t>n</w:t>
      </w:r>
      <w:r>
        <w:t xml:space="preserve">ti-vo per l’AOSGA.  </w:t>
      </w:r>
    </w:p>
    <w:p w:rsidR="00C405E9" w:rsidRDefault="00B0553F" w:rsidP="00834E64">
      <w:pPr>
        <w:pStyle w:val="Corpodeltesto4Cors"/>
      </w:pPr>
      <w:r>
        <w:t>L’Azienda intende, quindi, con il coinvolgimento di partner/ sponsor/ affidatari/ concessionari, individuare ed adottare soluzioni che consentano di coniugare l’esigenza imprescindibile di conservazi</w:t>
      </w:r>
      <w:r>
        <w:t>o</w:t>
      </w:r>
      <w:r>
        <w:t>ne e manutenzione del patrimonio, con particolare riferimento a quello sottoposto a vincolo, con le enormi potenzialità di valorizzazione degli spazi e dei beni mobili attualmente inutilizzati, possibilmente con l’utilizzo di nuove tecnologie e/o innovazione, anche di carattere organizzativo.</w:t>
      </w:r>
    </w:p>
    <w:p w:rsidR="00873204" w:rsidRDefault="00873204" w:rsidP="00834E64">
      <w:pPr>
        <w:pStyle w:val="Titolo3"/>
      </w:pPr>
      <w:r>
        <w:t>motivazioni di carattere istituzionale</w:t>
      </w:r>
    </w:p>
    <w:p w:rsidR="00873204" w:rsidRDefault="00873204" w:rsidP="00834E64">
      <w:pPr>
        <w:pStyle w:val="Corpodeltesto4Cors"/>
      </w:pPr>
      <w:r>
        <w:t>L’Azienda Ospedaliera, quale ente sanitario dipendente dalla Regione Lazio, è al contempo proprietaria e/o custode di beni mobili ed immobili annessi all’area di propria pertinenza, nei termini sanciti dal D.Lgs 42/2004 e s.m.i. , ha sempre condotto attività di coordinamento con la Soprintendenza Speciale ai Beni Archeologici, visto il cospicuo patrimonio archeologico di proprietà demaniale (ex artt.822 e 826 C.C.), ma anche con la Soprintendenza Speciale ai Beni Artistici Storici ed Etnoantrop</w:t>
      </w:r>
      <w:r>
        <w:t>o</w:t>
      </w:r>
      <w:r>
        <w:t>logici e del Polo Museale di Roma, nonché con la Soprintendenza a</w:t>
      </w:r>
      <w:r w:rsidR="003E2BCF">
        <w:t>i beni Architettonici e del Pae</w:t>
      </w:r>
      <w:bookmarkStart w:id="0" w:name="_GoBack"/>
      <w:bookmarkEnd w:id="0"/>
      <w:r>
        <w:t>saggio di Roma.</w:t>
      </w:r>
    </w:p>
    <w:p w:rsidR="00873204" w:rsidRDefault="00873204" w:rsidP="00834E64">
      <w:pPr>
        <w:pStyle w:val="Corpodeltesto4Cors"/>
      </w:pPr>
      <w:r>
        <w:t>La natura Giuridica della Azienda e le conseguente Finalità, impongono come prioritari tutti gli obblighi d’intervento finalizzati al Servizio Sanitario e quanto realizzato fin ora , si è potuto attuare solo attraverso finanziamenti in Conto Capitale dietro specifici presupposti legislativi, come quelli, o</w:t>
      </w:r>
      <w:r>
        <w:t>r</w:t>
      </w:r>
      <w:r>
        <w:t>mai datati, del Giubileo del 2000, o per specifici eventi imprevedibili, come quando furono stanziati dalla Regione, a valere sui fondi art. 20 della L. 67/88, per i crolli dei tetti della “Corsia Nuova”</w:t>
      </w:r>
    </w:p>
    <w:p w:rsidR="00873204" w:rsidRDefault="00873204" w:rsidP="00834E64">
      <w:pPr>
        <w:pStyle w:val="Corpodeltesto4Cors"/>
      </w:pPr>
      <w:r>
        <w:t>La considerazione sulla natura Giuridica Dell’azienda, non esclude che questa possa agire sul merca-to, secondo le forme di legge consentite, nella ricerca di possibili sponsor  privati che vogliano svolgere funzioni di soli finanziatori (senza cioè impegni diretti nella gestione), nell’ambito d’iniziative specifiche e codificate da procedure di legge, divenendo così “partnership dell’Azienda nel processo di esternalizzazione; in quest’ambito l’AO può, per la sua natura di soggetto pubblico, svolgere an-che la funzione di “vettore per la ricerca di finanziamenti” specifici e finalizzati, di provenienza Regionale, N</w:t>
      </w:r>
      <w:r>
        <w:t>a</w:t>
      </w:r>
      <w:r>
        <w:t>zionale ed Europea, nell’ambito dell’implementazione digitale.</w:t>
      </w:r>
    </w:p>
    <w:p w:rsidR="00873204" w:rsidRDefault="00873204" w:rsidP="00834E64">
      <w:pPr>
        <w:pStyle w:val="Titolo3"/>
      </w:pPr>
      <w:r>
        <w:t>motivazione di carattere economico</w:t>
      </w:r>
    </w:p>
    <w:p w:rsidR="00037C52" w:rsidRDefault="00037C52" w:rsidP="00834E64">
      <w:pPr>
        <w:pStyle w:val="Corpodeltesto4Cors"/>
      </w:pPr>
      <w:r>
        <w:t>Come accennato nel paragrafo precedente, l’AO per adempiere alla custodia di un così vari</w:t>
      </w:r>
      <w:r>
        <w:t>e</w:t>
      </w:r>
      <w:r>
        <w:t>gato patrimonio storico culturale, legato anche alla continuità millenaria della sua storia di accoglienza ed assistenza, ha dovuto  attivare diverse azioni di recupero, con finanziamenti derivati dai fondi di Bi-lancio o da specifici finanziamenti Regionali ed impegnati con finalità manutentive e conservative .</w:t>
      </w:r>
    </w:p>
    <w:p w:rsidR="00037C52" w:rsidRDefault="00037C52" w:rsidP="00834E64">
      <w:pPr>
        <w:pStyle w:val="Corpodeltesto4Cors"/>
      </w:pPr>
      <w:r>
        <w:t>A fronte di tale non eludibile impegno, condotto con sacrificio da parte degli operatori azie</w:t>
      </w:r>
      <w:r>
        <w:t>n</w:t>
      </w:r>
      <w:r>
        <w:t>dali, si sono andate esaurendo le disponibilità finanziarie per effetto delle ristrettezze derivanti dal piano di rientro dal deficit sanitario. Le risorse di bilancio e di finanziamento non possono essere destinate se non ad attività di carattere sanitario ed essendo ormai improponibile l’utilizzo del patrimonio sottop</w:t>
      </w:r>
      <w:r>
        <w:t>o</w:t>
      </w:r>
      <w:r>
        <w:t>sto a i vincoli di legge per destinazioni sanitarie, perché non rispondenti ai requisiti di accreditamento necessari, è opportuno trovare per tanto un altra fonte di finanziamento, al fine di tutelare i beni patr</w:t>
      </w:r>
      <w:r>
        <w:t>i</w:t>
      </w:r>
      <w:r>
        <w:t>moniali vincolati.</w:t>
      </w:r>
    </w:p>
    <w:p w:rsidR="00037C52" w:rsidRDefault="00037C52" w:rsidP="00834E64">
      <w:pPr>
        <w:pStyle w:val="Corpodeltesto4Cors"/>
      </w:pPr>
      <w:r>
        <w:t>Si pone quindi la necessità di predisporre le procedure necessarie al</w:t>
      </w:r>
      <w:r w:rsidR="00182B13">
        <w:t>l’auto finanziamento per preser</w:t>
      </w:r>
      <w:r>
        <w:t>vare il patrimonio storico culturale che caratterizza l’Azienda e il sito dove essa sorge.</w:t>
      </w:r>
    </w:p>
    <w:p w:rsidR="00037C52" w:rsidRDefault="00037C52" w:rsidP="00834E64">
      <w:pPr>
        <w:pStyle w:val="Corpodeltesto4Cors"/>
      </w:pPr>
      <w:r>
        <w:t>Va anche considerato che  la gestione di si fatto patrimonio può di</w:t>
      </w:r>
      <w:r w:rsidR="00A53E17">
        <w:t>venire un momento di pr</w:t>
      </w:r>
      <w:r w:rsidR="00A53E17">
        <w:t>o</w:t>
      </w:r>
      <w:r w:rsidR="00A53E17">
        <w:t>duttivi</w:t>
      </w:r>
      <w:r>
        <w:t>tà economica da destinare per il ripiano del debito manutentivo, offrendo la gestione degli spazi ad uso sociale e commerciale</w:t>
      </w:r>
    </w:p>
    <w:p w:rsidR="00037C52" w:rsidRDefault="00037C52" w:rsidP="00834E64">
      <w:pPr>
        <w:pStyle w:val="Corpodeltesto4Cors"/>
      </w:pPr>
      <w:r>
        <w:t>Si rende necessario pertanto di disporre della  capacità di poter “progettare un sistema co</w:t>
      </w:r>
      <w:r>
        <w:t>m</w:t>
      </w:r>
      <w:r>
        <w:t xml:space="preserve">plesso di valorizzazione dei beni culturali” che  non può prescindere dalla </w:t>
      </w:r>
      <w:r w:rsidR="00182B13">
        <w:t>competenza nel settore della ge</w:t>
      </w:r>
      <w:r>
        <w:t>stione patrimoniale indirizzata nei 7 settori di seguito individuati che potranno essere implementati dalla ricerca e progettualità dei partecipanti alla “consultazione preliminare:</w:t>
      </w:r>
    </w:p>
    <w:p w:rsidR="00037C52" w:rsidRDefault="00037C52" w:rsidP="00834E64">
      <w:pPr>
        <w:pStyle w:val="CorpodeltestoTitolo3"/>
      </w:pPr>
      <w:r>
        <w:t>Organizzazione e gestione di attività Museali, Organizzazione e gestione delle attività Congressuali;</w:t>
      </w:r>
    </w:p>
    <w:p w:rsidR="00037C52" w:rsidRDefault="00037C52" w:rsidP="00834E64">
      <w:pPr>
        <w:pStyle w:val="CorpodeltestoTitolo3"/>
      </w:pPr>
      <w:r>
        <w:t>Organizzazione e gestione delle attività Turistico Recettive e Commerciali;</w:t>
      </w:r>
    </w:p>
    <w:p w:rsidR="00037C52" w:rsidRDefault="00037C52" w:rsidP="00834E64">
      <w:pPr>
        <w:pStyle w:val="CorpodeltestoTitolo3"/>
      </w:pPr>
      <w:r>
        <w:t>Organizzazione gestione di “incubatori” d’imprese finalizzate alla valorizzazione del patrimonio sto-rico, architettonico, archeologico e artistico;</w:t>
      </w:r>
    </w:p>
    <w:p w:rsidR="00037C52" w:rsidRDefault="00037C52" w:rsidP="00834E64">
      <w:pPr>
        <w:pStyle w:val="CorpodeltestoTitolo3"/>
      </w:pPr>
      <w:r>
        <w:t>Organizzazione gestione di attività di Formazione, incontri pubblici, con particolare riguardo alle a</w:t>
      </w:r>
      <w:r>
        <w:t>t</w:t>
      </w:r>
      <w:r>
        <w:t>tività culturali, dedicati all’informazione ed alla divulgazione</w:t>
      </w:r>
    </w:p>
    <w:p w:rsidR="00037C52" w:rsidRDefault="00037C52" w:rsidP="00834E64">
      <w:pPr>
        <w:pStyle w:val="CorpodeltestoTitolo3"/>
      </w:pPr>
      <w:r>
        <w:t>Organizzazione e gestione dei processi di Manutenzione, Conservazione e Restauro del Patrimonio del Patrimonio Immobiliare e/o mobiliare sottoposto a vincoli di legge, sotto l’egida delle Soprinte</w:t>
      </w:r>
      <w:r>
        <w:t>n</w:t>
      </w:r>
      <w:r>
        <w:t xml:space="preserve">denze preposte alla tutela. </w:t>
      </w:r>
    </w:p>
    <w:p w:rsidR="00037C52" w:rsidRDefault="00037C52" w:rsidP="00834E64">
      <w:pPr>
        <w:pStyle w:val="CorpodeltestoTitolo3"/>
      </w:pPr>
      <w:r>
        <w:t>Organizzazione di attività sociale, finalizzate a forniture di servizi assistenziali anche a supporto dell’Azienda Ospedaliera.</w:t>
      </w:r>
    </w:p>
    <w:p w:rsidR="00037C52" w:rsidRDefault="00037C52" w:rsidP="00834E64">
      <w:pPr>
        <w:pStyle w:val="CorpodeltestoTitolo3"/>
      </w:pPr>
      <w:r>
        <w:t>Organizzazione e gestione di attività editoriali multimediali, di studi e ricerche provenienti dal sito storico del San Giovanni sia di largo spettro divulgativo, sia  specifiche tematiche di  settore, storico- arti-stico, che clinico sanitario</w:t>
      </w:r>
    </w:p>
    <w:p w:rsidR="00873204" w:rsidRDefault="00037C52" w:rsidP="00834E64">
      <w:pPr>
        <w:pStyle w:val="Corpodeltesto4Cors"/>
      </w:pPr>
      <w:r>
        <w:t>Si vanno quindi configurando e specializzando “attività” di carattere socio economico, che possono essere oggetto di confronti concorrenziali separati, e/o raggruppati per tematiche specifiche, che possano intervenire nel tempo a secondo il  grado di maturazione delle circostanze oggettive di mercato e/o del grado di maturazione dei soggetti presenti sul mercato.</w:t>
      </w:r>
    </w:p>
    <w:p w:rsidR="00B80DED" w:rsidRDefault="00B80DED" w:rsidP="00834E64">
      <w:pPr>
        <w:pStyle w:val="Titolo3"/>
      </w:pPr>
      <w:r>
        <w:t>obiettivi aziendali</w:t>
      </w:r>
    </w:p>
    <w:p w:rsidR="00B80DED" w:rsidRDefault="00B80DED" w:rsidP="00834E64">
      <w:pPr>
        <w:pStyle w:val="Corpodeltesto4Cors"/>
      </w:pPr>
      <w:r>
        <w:t>Come più volte ripetuto, l’Obiettivo primario dell’AO è quello di poter esternalizzare il pr</w:t>
      </w:r>
      <w:r>
        <w:t>o</w:t>
      </w:r>
      <w:r>
        <w:t>cesso di gestione immobiliare del suo patrimonio sottoposto a vincoli di legge, scaricandone tutti gli oneri di gestione in un contesto unico che semplifichi le procedure e reda possibile la conservazione del va-lore patrimoniale degli immobili</w:t>
      </w:r>
    </w:p>
    <w:p w:rsidR="00B80DED" w:rsidRDefault="00B80DED" w:rsidP="00834E64">
      <w:pPr>
        <w:pStyle w:val="Corpodeltesto4Cors"/>
      </w:pPr>
      <w:r>
        <w:t>Gli obiettivi che l’AO vuole perseguire attraverso la “consultazione preliminare di mercato” di cui all’Art. 66 del Codice, sono legati certamente alla natura degli immobili oggetto della consultazi</w:t>
      </w:r>
      <w:r>
        <w:t>o</w:t>
      </w:r>
      <w:r>
        <w:t>ne e pertanto, ascrivibili alle necessità di rispondere alle responsabilità di gestione e  mantenimento del loro valore patrimoniale e alla loro tutela . Legati a questi due obiettivi principali, vi è anche quello di contenimento degli oneri economici diretti e indiretti, definiti nelle attività di manutenzione con-servazione e restauro, sorveglianza e sicurezza del bene, gestione e sviluppo culturale sociale, indiv</w:t>
      </w:r>
      <w:r>
        <w:t>i</w:t>
      </w:r>
      <w:r>
        <w:t>duando i beni sottoposti a vincoli, come  veri e propri soggetti produttivi, al fine di arrivare a creare una nuova attività culturale per la Città, nel rispetto imposto, ai proprietari e/o detentori di beni cult</w:t>
      </w:r>
      <w:r>
        <w:t>u</w:t>
      </w:r>
      <w:r>
        <w:t>rali, dalla rigida normativa per la tutela, la valorizzazione e la fruizione del giacimento culturale, di cui all’art.10 del D.Lgs 42/2004 e s.m.i.</w:t>
      </w:r>
    </w:p>
    <w:p w:rsidR="00B80DED" w:rsidRDefault="00B80DED" w:rsidP="00834E64">
      <w:pPr>
        <w:pStyle w:val="Corpodeltesto4Cors"/>
      </w:pPr>
      <w:r>
        <w:t>In oltre obiettivo è anche quello di poter garantire una redditività che sia almeno di conforto a quanto già impegnato in tale settore nel corso degli anni e proporzionato alle attività di controllo e verifica dello stato di conservazione</w:t>
      </w:r>
    </w:p>
    <w:p w:rsidR="00B80DED" w:rsidRDefault="00B80DED" w:rsidP="00834E64">
      <w:pPr>
        <w:pStyle w:val="Corpodeltesto4Cors"/>
      </w:pPr>
      <w:r>
        <w:t>Seguendo tale impostazione, si deve perseguire l’obiettivo di riqualificare il patrimonio Azie</w:t>
      </w:r>
      <w:r>
        <w:t>n</w:t>
      </w:r>
      <w:r>
        <w:t>dale, con una gestione attiva ed autonoma, capace di creare un nuovo polo di attrazione culturale per la Città, con peculiare carattere unitario,  attraverso un soggetto composito, con competenze  specifi-che attività di:</w:t>
      </w:r>
    </w:p>
    <w:p w:rsidR="00B80DED" w:rsidRPr="00834E64" w:rsidRDefault="00B80DED" w:rsidP="00834E64">
      <w:pPr>
        <w:pStyle w:val="Titolo4"/>
      </w:pPr>
      <w:r w:rsidRPr="00834E64">
        <w:t>VALORIZZAZIONE</w:t>
      </w:r>
    </w:p>
    <w:p w:rsidR="00B80DED" w:rsidRDefault="00B80DED" w:rsidP="00834E64">
      <w:pPr>
        <w:pStyle w:val="CorpodeltestoTitolo4"/>
      </w:pPr>
      <w:r>
        <w:t>Organizzazione di un processo di valorizzazione attraverso la gestione degli spazi e delle opere  in esso contenute pubblicizzandone il valore ai fini della tutela e della fruizione. In un contesto di ge-stione esternalizzata, la valorizzazione dei luoghi trova la giusta dimensione in un apposito progetto funzionale che il partecipante potrà concorrere a formulare e proporre in sede di gara impegnando le giuste risorse, in rapporto ai processi produttivi ipotizzati. Nel paragrafo 1.4.2. sono state indivi-duate le famiglie di attività possibili, che possono essere integrate da specifiche proposte dei parte-cipanti, allo scopo di consentire la massima possibilità di aggregazione.</w:t>
      </w:r>
    </w:p>
    <w:p w:rsidR="00037C52" w:rsidRDefault="00B80DED" w:rsidP="00834E64">
      <w:pPr>
        <w:pStyle w:val="CorpodeltestoTitolo4"/>
      </w:pPr>
      <w:r>
        <w:t>Organizzazione dei  processi di restauri condotti per predisporre gli elementi costitutivi di un Polo Museale, da realizzarsi in sito naturalmente preposto, secondo qua</w:t>
      </w:r>
      <w:r w:rsidR="00897955">
        <w:t>nto previsto e sancito dal Reg</w:t>
      </w:r>
      <w:r w:rsidR="00897955">
        <w:t>o</w:t>
      </w:r>
      <w:r>
        <w:t>lamento Aziendale “Uso e Tutela del Patrimonio Immobiliare” in es</w:t>
      </w:r>
      <w:r w:rsidR="00897955">
        <w:t>sere, puntando sul variegato p</w:t>
      </w:r>
      <w:r w:rsidR="00897955">
        <w:t>a</w:t>
      </w:r>
      <w:r>
        <w:t xml:space="preserve">trimonio disponibile e sulla variegata tipologia. Oltre all’ingente numero di reperti ed oggetti da esporre, che possano attirare un vasto numero di fruitori,  si dovrà </w:t>
      </w:r>
      <w:r w:rsidR="00897955">
        <w:t>anche puntare alla loro selezio</w:t>
      </w:r>
      <w:r>
        <w:t>ne per tematiche specifiche di settore. A tale scopo interessante potrebbe anche essere l’organizzazione di percorsi di visita che mettano in comunicazione i vari ipogei secondo itinerari temporali e, tale scopo potrebbe acquistare significato anche la possibilità di d</w:t>
      </w:r>
      <w:r w:rsidR="00897955">
        <w:t>ocumentare, con s</w:t>
      </w:r>
      <w:r w:rsidR="00897955">
        <w:t>i</w:t>
      </w:r>
      <w:r>
        <w:t>stemi multimediali, attività a carattere divulgativo, da produrre sul mercato e da offrire all’interno della struttura ospedaliera in relazione al “concetto di bello come benessere fisico e curativo”. In questo ambito l’obiettivo per AO è anche la produttività aziendale in</w:t>
      </w:r>
      <w:r w:rsidR="00897955">
        <w:t xml:space="preserve"> termini sociali, come contrib</w:t>
      </w:r>
      <w:r w:rsidR="00897955">
        <w:t>u</w:t>
      </w:r>
      <w:r>
        <w:t>to all’umanizzazione dei protocolli medici per tutti gli utenti che foss</w:t>
      </w:r>
      <w:r w:rsidR="00897955">
        <w:t>ero in grado di recepire la mu</w:t>
      </w:r>
      <w:r w:rsidR="00897955">
        <w:t>l</w:t>
      </w:r>
      <w:r>
        <w:t>timedialità prodotta e messa a disposizione.</w:t>
      </w:r>
    </w:p>
    <w:p w:rsidR="00897955" w:rsidRDefault="00897955" w:rsidP="00834E64">
      <w:pPr>
        <w:pStyle w:val="CorpodeltestoTitolo4"/>
      </w:pPr>
      <w:r>
        <w:t>Organizzazione dei processi di divulgazione delle tecniche di rilevamento e scavo, attraverso la pr</w:t>
      </w:r>
      <w:r>
        <w:t>e</w:t>
      </w:r>
      <w:r>
        <w:t>disposizione di procedure condivise con l’organismo soprintendente alla tutela, in relazione ai poss</w:t>
      </w:r>
      <w:r>
        <w:t>i</w:t>
      </w:r>
      <w:r>
        <w:t>bili nuovi ritrovamenti e/o alle nuove tecniche di rilievo e restauro con metodi innovativi</w:t>
      </w:r>
    </w:p>
    <w:p w:rsidR="00B80DED" w:rsidRDefault="00B80DED" w:rsidP="00834E64">
      <w:pPr>
        <w:pStyle w:val="Titolo4"/>
      </w:pPr>
      <w:r>
        <w:t>CONSERVAZIONE-MANU</w:t>
      </w:r>
      <w:r w:rsidR="003F3C70">
        <w:t>T</w:t>
      </w:r>
      <w:r>
        <w:t>ENZIONE E RESTAURO</w:t>
      </w:r>
    </w:p>
    <w:p w:rsidR="003E15AF" w:rsidRPr="00834E64" w:rsidRDefault="003E15AF" w:rsidP="00834E64">
      <w:pPr>
        <w:pStyle w:val="CorpodeltestoTitolo4"/>
      </w:pPr>
      <w:r w:rsidRPr="00834E64">
        <w:t>Conservazione, che può riguardare gli stessi beni soggetti a restauro e deve consistere in una serie di operazioni tecniche specialistiche ripetibili anche periodicamente, volte a mantenere, nel tempo, sia i caratteri storico-artistici, sia la consistenza materiale, che la funzionalità dei manufatti;</w:t>
      </w:r>
    </w:p>
    <w:p w:rsidR="003E15AF" w:rsidRPr="00834E64" w:rsidRDefault="003E15AF" w:rsidP="00834E64">
      <w:pPr>
        <w:pStyle w:val="CorpodeltestoTitolo4"/>
      </w:pPr>
      <w:r w:rsidRPr="00834E64">
        <w:t>Manutenzione, incentrata sulla predisposizione ed ottimizzazione dei sistemi codificati e condivisi con le specifiche soprintendenze  avendo cura di articolare tale attività attraverso i livelli intervento sugli spazi:</w:t>
      </w:r>
    </w:p>
    <w:p w:rsidR="003E15AF" w:rsidRPr="003E15AF" w:rsidRDefault="003E15AF" w:rsidP="00834E64">
      <w:pPr>
        <w:pStyle w:val="CorpodeltestoTitolo5"/>
      </w:pPr>
      <w:r w:rsidRPr="003E15AF">
        <w:t>Conservazione;</w:t>
      </w:r>
    </w:p>
    <w:p w:rsidR="003E15AF" w:rsidRPr="003E15AF" w:rsidRDefault="003E15AF" w:rsidP="00834E64">
      <w:pPr>
        <w:pStyle w:val="CorpodeltestoTitolo5"/>
      </w:pPr>
      <w:r w:rsidRPr="003E15AF">
        <w:t xml:space="preserve">Restauro superficiale </w:t>
      </w:r>
    </w:p>
    <w:p w:rsidR="003E15AF" w:rsidRDefault="003E15AF" w:rsidP="00834E64">
      <w:pPr>
        <w:pStyle w:val="CorpodeltestoTitolo5"/>
      </w:pPr>
      <w:r w:rsidRPr="003E15AF">
        <w:t>Restauro radicale,  che deve consistere  in una serie organica di operazioni tecniche speci</w:t>
      </w:r>
      <w:r>
        <w:t>fiche indi</w:t>
      </w:r>
      <w:r w:rsidRPr="003E15AF">
        <w:t>rizzate alla tutela e valorizzazione dei caratteri storico-artistici dei be</w:t>
      </w:r>
      <w:r>
        <w:t>ni culturali per la co</w:t>
      </w:r>
      <w:r>
        <w:t>n</w:t>
      </w:r>
      <w:r>
        <w:t>servazio</w:t>
      </w:r>
      <w:r w:rsidRPr="003E15AF">
        <w:t>ne della loro consistenza materiale e della loro funzionalità</w:t>
      </w:r>
    </w:p>
    <w:p w:rsidR="00897955" w:rsidRPr="00834E64" w:rsidRDefault="00897955" w:rsidP="00834E64">
      <w:pPr>
        <w:pStyle w:val="Titolo2"/>
      </w:pPr>
      <w:r w:rsidRPr="00834E64">
        <w:t>ARGOMENTI DI CONSULTAZIONE PRELIMINARE DI MERCATO</w:t>
      </w:r>
    </w:p>
    <w:p w:rsidR="00897955" w:rsidRDefault="00650AA4" w:rsidP="00834E64">
      <w:pPr>
        <w:pStyle w:val="Corpodeltesto"/>
      </w:pPr>
      <w:r w:rsidRPr="00650AA4">
        <w:t>Da quanto</w:t>
      </w:r>
      <w:r>
        <w:t xml:space="preserve"> è emerso nella I^ Conferenza tenutasi a Roma in data 23 ottobre u.s. e senza dare </w:t>
      </w:r>
      <w:r w:rsidRPr="00650AA4">
        <w:t xml:space="preserve"> </w:t>
      </w:r>
      <w:r>
        <w:t xml:space="preserve">limitazioni alle tematiche possibili di consultazione, </w:t>
      </w:r>
      <w:r w:rsidRPr="00650AA4">
        <w:t>si è cercato</w:t>
      </w:r>
      <w:r>
        <w:t xml:space="preserve"> anche di</w:t>
      </w:r>
      <w:r w:rsidRPr="00650AA4">
        <w:t xml:space="preserve"> descrive</w:t>
      </w:r>
      <w:r w:rsidR="003A5BA4">
        <w:t xml:space="preserve">re, gli argomenti emergenti in </w:t>
      </w:r>
      <w:r w:rsidRPr="00650AA4">
        <w:t>tre distinte matrici, la prima di natura istituzionale, la seconda  di natura procedurale della concessione, la terza,  basata sui contenuti della possibile “concessio</w:t>
      </w:r>
      <w:r w:rsidR="003A5BA4">
        <w:t>ne/i</w:t>
      </w:r>
      <w:r w:rsidRPr="00650AA4">
        <w:t>” .</w:t>
      </w:r>
      <w:r w:rsidR="003A5BA4">
        <w:t xml:space="preserve"> Attraverso il dibattito nelle consultazioni, queste tre “matrici” potranno avere uno sviluppo che punti ad individuare caratteri i</w:t>
      </w:r>
      <w:r w:rsidR="003A5BA4">
        <w:t>n</w:t>
      </w:r>
      <w:r w:rsidR="003A5BA4">
        <w:t xml:space="preserve">novativi nelle procedure di gestione del patrimonio storico. </w:t>
      </w:r>
    </w:p>
    <w:p w:rsidR="003A5BA4" w:rsidRPr="00897955" w:rsidRDefault="003A5BA4" w:rsidP="00834E64">
      <w:pPr>
        <w:pStyle w:val="Titolo3"/>
      </w:pPr>
      <w:r>
        <w:t>RUOLO ISTITUZIONALE DELL’AZIENDA OSPEDALIERA</w:t>
      </w:r>
    </w:p>
    <w:p w:rsidR="003A5BA4" w:rsidRDefault="003A5BA4" w:rsidP="00834E64">
      <w:pPr>
        <w:pStyle w:val="Corpodeltesto4Cors"/>
      </w:pPr>
      <w:r>
        <w:t>La consultazione preliminare di mercato, deve poter dare indicazioni sulla natura del soggetto gestore del patrimonio culturale aziendale e in rapporto a questo, al ruolo istituzionale che compete all’AO; infatti non essendo l’AO in condizione di poter gestire direttamente il “Patrimonio Storico” il soggetto gestore può essere solo che:</w:t>
      </w:r>
    </w:p>
    <w:p w:rsidR="003A5BA4" w:rsidRDefault="003A5BA4" w:rsidP="00834E64">
      <w:pPr>
        <w:pStyle w:val="CorpodeltestoTitolo3"/>
      </w:pPr>
      <w:r>
        <w:t>Privato in tutte le forme possibili e ammissibili dalla normativa vigente, anche se per la complessità dell’oggetto della concessione</w:t>
      </w:r>
      <w:r w:rsidR="007A7FB0">
        <w:t>/I</w:t>
      </w:r>
      <w:r>
        <w:t>, non può che essere</w:t>
      </w:r>
      <w:r w:rsidR="007A7FB0">
        <w:t xml:space="preserve"> che</w:t>
      </w:r>
      <w:r>
        <w:t xml:space="preserve"> composito e articolato;</w:t>
      </w:r>
    </w:p>
    <w:p w:rsidR="003A5BA4" w:rsidRDefault="003A5BA4" w:rsidP="00834E64">
      <w:pPr>
        <w:pStyle w:val="CorpodeltestoTitolo3"/>
      </w:pPr>
      <w:r>
        <w:t>Misto, tra soggetto pubblico e privato secondo l’articolazione delle competenze proprie dei sogge</w:t>
      </w:r>
      <w:r>
        <w:t>t</w:t>
      </w:r>
      <w:r>
        <w:t>ti.</w:t>
      </w:r>
    </w:p>
    <w:p w:rsidR="003A5BA4" w:rsidRPr="00445C1C" w:rsidRDefault="003A5BA4" w:rsidP="00834E64">
      <w:pPr>
        <w:pStyle w:val="CorpodeltestoTitolo3"/>
      </w:pPr>
      <w:r w:rsidRPr="00445C1C">
        <w:t>Nell’ipotesi di</w:t>
      </w:r>
      <w:r w:rsidR="007A7FB0" w:rsidRPr="00445C1C">
        <w:t xml:space="preserve"> una </w:t>
      </w:r>
      <w:r w:rsidRPr="00445C1C">
        <w:t xml:space="preserve"> Partnership del Finanziatore con l’AO, dovrà essere i</w:t>
      </w:r>
      <w:r w:rsidR="007A7FB0" w:rsidRPr="00445C1C">
        <w:t>potizzata una procedura specifi</w:t>
      </w:r>
      <w:r w:rsidRPr="00445C1C">
        <w:t xml:space="preserve">ca per l’individuazione di tale soggetto, </w:t>
      </w:r>
      <w:r w:rsidR="00A53E17" w:rsidRPr="00445C1C">
        <w:t xml:space="preserve">procedura </w:t>
      </w:r>
      <w:r w:rsidRPr="00445C1C">
        <w:t>propedeutica a</w:t>
      </w:r>
      <w:r w:rsidR="00A53E17" w:rsidRPr="00445C1C">
        <w:t xml:space="preserve"> quella specifica </w:t>
      </w:r>
      <w:r w:rsidRPr="00445C1C">
        <w:t>di affidame</w:t>
      </w:r>
      <w:r w:rsidRPr="00445C1C">
        <w:t>n</w:t>
      </w:r>
      <w:r w:rsidRPr="00445C1C">
        <w:t>to della Concessione di Gestione ad un soggetto gestore</w:t>
      </w:r>
    </w:p>
    <w:p w:rsidR="003A5BA4" w:rsidRDefault="007A7FB0" w:rsidP="00834E64">
      <w:pPr>
        <w:pStyle w:val="Titolo3"/>
      </w:pPr>
      <w:r>
        <w:t>OGGETTO DELLA CONCESSIONE /I</w:t>
      </w:r>
    </w:p>
    <w:p w:rsidR="003A5BA4" w:rsidRDefault="003A5BA4" w:rsidP="00834E64">
      <w:pPr>
        <w:pStyle w:val="Corpodeltesto4Cors"/>
      </w:pPr>
      <w:r>
        <w:t>L’oggetto della possibile concessione non può che esser</w:t>
      </w:r>
      <w:r w:rsidR="007A7FB0">
        <w:t>e quello della  “Gestione, in ogni sua,</w:t>
      </w:r>
      <w:r>
        <w:t xml:space="preserve"> del patrimonio culturale</w:t>
      </w:r>
      <w:r w:rsidR="007A7FB0">
        <w:t xml:space="preserve"> sottoposto a vincoli di legge”, </w:t>
      </w:r>
      <w:r>
        <w:t xml:space="preserve">secondo un progetto generale proposto da ogni </w:t>
      </w:r>
      <w:r w:rsidRPr="00A53E17">
        <w:t>singolo par</w:t>
      </w:r>
      <w:r w:rsidR="00A53E17" w:rsidRPr="00A53E17">
        <w:t>tecipante è</w:t>
      </w:r>
      <w:r w:rsidRPr="00A53E17">
        <w:t xml:space="preserve"> corrispondente all’obiettivo primario espresso in precedenza.  Si è accennato,</w:t>
      </w:r>
      <w:r>
        <w:t xml:space="preserve"> però, al § </w:t>
      </w:r>
      <w:r w:rsidR="00A53E17" w:rsidRPr="00A53E17">
        <w:t>1.4.3</w:t>
      </w:r>
      <w:r>
        <w:t xml:space="preserve"> – MOTIVAZIONE DI CARATTERE ECONOMICO,  – all’ultimo capoverso, all’eventualità, di concepire il processo di Gestione del Patrimonio sottoposto a vincoli di legge, attr</w:t>
      </w:r>
      <w:r>
        <w:t>a</w:t>
      </w:r>
      <w:r>
        <w:t>verso un confronto concorrenziale unico dove il profilo del soggetto da individuare debba essere vari</w:t>
      </w:r>
      <w:r>
        <w:t>e</w:t>
      </w:r>
      <w:r>
        <w:t>gato in relazione al progetto di Gestione offerto; risulta altresì importante sottolineare che dal “dibatt</w:t>
      </w:r>
      <w:r>
        <w:t>i</w:t>
      </w:r>
      <w:r>
        <w:t>to” emergente dalle procedure, previste dall’art. 66 de</w:t>
      </w:r>
      <w:r w:rsidR="00A53E17">
        <w:t>l codice, potrebbero emergere la</w:t>
      </w:r>
      <w:r>
        <w:t xml:space="preserve"> necessità </w:t>
      </w:r>
      <w:r w:rsidR="00A53E17">
        <w:t xml:space="preserve">di </w:t>
      </w:r>
      <w:r>
        <w:t>prevedere più  confronti concorrenziali separati, rientranti tutti in un unico contesto, attraverso lotti, determinati, quest’ultimi, da filoni specifici di attività. In tal caso, nasce di conseguenza l’esigenza di p</w:t>
      </w:r>
      <w:r>
        <w:t>o</w:t>
      </w:r>
      <w:r>
        <w:t xml:space="preserve">ter avere un soggetto affidatario che sia coordinatore dell’intera procedura, attraverso individuazione del filone di attività preminente rispetto alle altre, con </w:t>
      </w:r>
      <w:r w:rsidR="00A53E17">
        <w:t xml:space="preserve">il </w:t>
      </w:r>
      <w:r>
        <w:t>compito di coordinare e controllare gli affid</w:t>
      </w:r>
      <w:r>
        <w:t>a</w:t>
      </w:r>
      <w:r>
        <w:t xml:space="preserve">tari dei lotti subordinati. </w:t>
      </w:r>
    </w:p>
    <w:p w:rsidR="003A5BA4" w:rsidRDefault="003A5BA4" w:rsidP="00834E64">
      <w:pPr>
        <w:pStyle w:val="Corpodeltesto4Cors"/>
      </w:pPr>
      <w:r>
        <w:t xml:space="preserve">Questa problematica potrà essere </w:t>
      </w:r>
      <w:r w:rsidR="00A53E17">
        <w:t xml:space="preserve">risolta solo dopo il compimento dell’intera procedura di </w:t>
      </w:r>
      <w:r>
        <w:t xml:space="preserve"> Consultazione Preliminare di mercato, le cui conclusioni indirizzeranno le scelte Aziendali in materia di procedure con</w:t>
      </w:r>
      <w:r w:rsidR="00A53E17">
        <w:t>corren</w:t>
      </w:r>
      <w:r>
        <w:t>ziali.</w:t>
      </w:r>
    </w:p>
    <w:p w:rsidR="003A5BA4" w:rsidRDefault="00645B19" w:rsidP="00834E64">
      <w:pPr>
        <w:pStyle w:val="Titolo4"/>
      </w:pPr>
      <w:r>
        <w:t>CONTENUTI SPECIFICI DELLA/E</w:t>
      </w:r>
      <w:r w:rsidR="00A53E17">
        <w:t xml:space="preserve"> C</w:t>
      </w:r>
      <w:r w:rsidR="001536B7">
        <w:t>ONCESSIONE/I</w:t>
      </w:r>
    </w:p>
    <w:p w:rsidR="003A5BA4" w:rsidRDefault="003A5BA4" w:rsidP="00834E64">
      <w:pPr>
        <w:pStyle w:val="Corpodeltesto4Cors"/>
      </w:pPr>
      <w:r>
        <w:t>Qualsiasi fosse la scelta, che l’Azienda voglia operare per la definizione delle procedure di aff</w:t>
      </w:r>
      <w:r>
        <w:t>i</w:t>
      </w:r>
      <w:r>
        <w:t>damento della “Concessione/i”, rimangono invariate le tematiche che dovranno essere alla base della offerta/e degli operatori in sede di gara che dovranno ipotizzare temi, funzioni, organizzazioni e inv</w:t>
      </w:r>
      <w:r>
        <w:t>e</w:t>
      </w:r>
      <w:r>
        <w:t>stimenti secondo quanto di seguito specificato:</w:t>
      </w:r>
    </w:p>
    <w:p w:rsidR="003A5BA4" w:rsidRDefault="003A5BA4" w:rsidP="00834E64">
      <w:pPr>
        <w:pStyle w:val="CorpodeltestoTitolo4"/>
      </w:pPr>
      <w:r>
        <w:t>“Tipologia  dei modelli funzionali, organizzativi e gestionali” in tale sezione dovranno esse</w:t>
      </w:r>
      <w:r w:rsidR="001536B7">
        <w:t>re specif</w:t>
      </w:r>
      <w:r w:rsidR="001536B7">
        <w:t>i</w:t>
      </w:r>
      <w:r>
        <w:t>cati per ogni proposta le funzioni ammissibili per ogni</w:t>
      </w:r>
      <w:r w:rsidR="001536B7">
        <w:t xml:space="preserve"> tipologia di</w:t>
      </w:r>
      <w:r>
        <w:t xml:space="preserve"> edificio costituente il patrimonio immobiliare, con riferimento anche alle forme di valorizzazione di quanto contenuto in detto patr</w:t>
      </w:r>
      <w:r>
        <w:t>i</w:t>
      </w:r>
      <w:r>
        <w:t>monio, sotto-posto ai vincoli di legge;</w:t>
      </w:r>
    </w:p>
    <w:p w:rsidR="003A5BA4" w:rsidRDefault="003A5BA4" w:rsidP="00834E64">
      <w:pPr>
        <w:pStyle w:val="CorpodeltestoTitolo4"/>
      </w:pPr>
      <w:r>
        <w:t xml:space="preserve"> “Economica gestionale, presentazione con valutazione dei progetti definitivi degli interventi struttu-rali,  funzionali di gestione economica e dei flussi finanziari; </w:t>
      </w:r>
    </w:p>
    <w:p w:rsidR="003A5BA4" w:rsidRDefault="003A5BA4" w:rsidP="00834E64">
      <w:pPr>
        <w:pStyle w:val="CorpodeltestoTitolo4"/>
      </w:pPr>
      <w:r>
        <w:t>“Misure di tutela e sicurezza del patrimonio sottoposto a vincolo di legge”</w:t>
      </w:r>
    </w:p>
    <w:p w:rsidR="003A5BA4" w:rsidRDefault="003A5BA4" w:rsidP="00834E64">
      <w:pPr>
        <w:pStyle w:val="CorpodeltestoTitolo4"/>
      </w:pPr>
      <w:r>
        <w:t>Programmi di Manutenzione per la Conservazione, Restauro Superficiale e Radicale</w:t>
      </w:r>
      <w:r w:rsidR="001536B7">
        <w:t>, che potrebbero prevedere anche forme di partenariato, con soggetti o istituzioni, pubbliche private, finanziarie e a</w:t>
      </w:r>
      <w:r w:rsidR="001536B7">
        <w:t>s</w:t>
      </w:r>
      <w:r w:rsidR="001536B7">
        <w:t>sicurative;</w:t>
      </w:r>
    </w:p>
    <w:p w:rsidR="003A5BA4" w:rsidRDefault="003A5BA4" w:rsidP="00834E64">
      <w:pPr>
        <w:pStyle w:val="CorpodeltestoTitolo4"/>
      </w:pPr>
      <w:r>
        <w:t>Proposte innovative e implementazione delle attività carattere sociale f</w:t>
      </w:r>
      <w:r w:rsidR="001536B7">
        <w:t>inalizzate all’assistenza e se</w:t>
      </w:r>
      <w:r w:rsidR="001536B7">
        <w:t>r</w:t>
      </w:r>
      <w:r>
        <w:t xml:space="preserve">vizio dei fruitori degli immobili oggetto della concessione e nei limiti consentiti con gli utenti del Servizio Sanitario Regionale </w:t>
      </w:r>
    </w:p>
    <w:p w:rsidR="001536B7" w:rsidRDefault="003A5BA4" w:rsidP="00834E64">
      <w:pPr>
        <w:pStyle w:val="CorpodeltestoTitolo4"/>
      </w:pPr>
      <w:r>
        <w:t>Rapporto tra valore dell’investimento e qu</w:t>
      </w:r>
      <w:r w:rsidR="0095795A">
        <w:t>ello della concessione che dovrà</w:t>
      </w:r>
      <w:r>
        <w:t xml:space="preserve"> </w:t>
      </w:r>
      <w:r w:rsidR="0095795A">
        <w:t xml:space="preserve">trovare il giusto valore </w:t>
      </w:r>
      <w:r>
        <w:t xml:space="preserve">tra 15% e il 25%  dell’importo della concessione . </w:t>
      </w:r>
    </w:p>
    <w:p w:rsidR="003A5BA4" w:rsidRDefault="0095795A" w:rsidP="00834E64">
      <w:pPr>
        <w:pStyle w:val="CorpodeltestoTitolo4"/>
      </w:pPr>
      <w:r>
        <w:t xml:space="preserve">Il Periodo temporale di applicazione della/e Concessione /i </w:t>
      </w:r>
      <w:r w:rsidR="003A5BA4">
        <w:t xml:space="preserve">arco </w:t>
      </w:r>
      <w:r>
        <w:t xml:space="preserve">dovrà essere </w:t>
      </w:r>
      <w:r w:rsidR="003A5BA4">
        <w:t>determinato dal p</w:t>
      </w:r>
      <w:r w:rsidR="003A5BA4">
        <w:t>e</w:t>
      </w:r>
      <w:r w:rsidR="003A5BA4">
        <w:t>riodo di ammortamento</w:t>
      </w:r>
      <w:r>
        <w:t xml:space="preserve"> dei capitali investiti</w:t>
      </w:r>
      <w:r w:rsidR="003A5BA4">
        <w:t>; infatti l’operatore economico, sulla base della proposta gestionale che verrà  presentata nella “Fase  Dialogo”,  darà una sua valutazione dei tempi necessari per il rien</w:t>
      </w:r>
      <w:r>
        <w:t>tro degli oneri d’investimento c</w:t>
      </w:r>
      <w:r w:rsidR="00F91B59">
        <w:t>ome previsto dalla normativa vi</w:t>
      </w:r>
      <w:r>
        <w:t>gente.</w:t>
      </w:r>
    </w:p>
    <w:p w:rsidR="00B80DED" w:rsidRDefault="00683125" w:rsidP="00834E64">
      <w:pPr>
        <w:pStyle w:val="Corpodeltesto4Cors"/>
      </w:pPr>
      <w:r>
        <w:t>Qualsiasi  rapporto tra gestore e proprietà sarà definito all’interno di uno specifico</w:t>
      </w:r>
      <w:r w:rsidR="003A5BA4">
        <w:t xml:space="preserve"> contratto che verrà sottoscritto tra le parti dopo l’aggiudicazione, secondo uno specific</w:t>
      </w:r>
      <w:r>
        <w:t>o regolamento, frutto anch’esso di un</w:t>
      </w:r>
      <w:r w:rsidR="003A5BA4">
        <w:t xml:space="preserve"> confronto sinergico e dovrà prevedere anche la  gestione delle s</w:t>
      </w:r>
      <w:r w:rsidR="001536B7">
        <w:t>pese per le per utenze, la manu</w:t>
      </w:r>
      <w:r w:rsidR="003A5BA4">
        <w:t xml:space="preserve">tenzione ordinaria, straordinaria e restauro, le spese generali di conduzione dei </w:t>
      </w:r>
      <w:r>
        <w:t>beni e tutti gli oneri del caso non che di quelli relativi alla sicurezza dei lavoratori sui posti di lavoro</w:t>
      </w:r>
      <w:r w:rsidR="00645B19">
        <w:t>.</w:t>
      </w:r>
    </w:p>
    <w:p w:rsidR="0095795A" w:rsidRPr="00B80DED" w:rsidRDefault="0095795A" w:rsidP="00834E64">
      <w:pPr>
        <w:pStyle w:val="Corpodeltesto4Cors"/>
      </w:pPr>
    </w:p>
    <w:p w:rsidR="00F96440" w:rsidRDefault="00F96440" w:rsidP="00834E64">
      <w:pPr>
        <w:pStyle w:val="Titolo1"/>
        <w:sectPr w:rsidR="00F96440" w:rsidSect="00FF593D">
          <w:headerReference w:type="default" r:id="rId16"/>
          <w:footerReference w:type="default" r:id="rId17"/>
          <w:footerReference w:type="first" r:id="rId18"/>
          <w:pgSz w:w="11907" w:h="16839" w:code="9"/>
          <w:pgMar w:top="1560" w:right="709" w:bottom="1701" w:left="1276" w:header="284" w:footer="497" w:gutter="0"/>
          <w:pgNumType w:start="0"/>
          <w:cols w:space="720"/>
          <w:titlePg/>
          <w:docGrid w:linePitch="326"/>
        </w:sectPr>
      </w:pPr>
    </w:p>
    <w:p w:rsidR="005B63C5" w:rsidRDefault="00215033" w:rsidP="00834E64">
      <w:pPr>
        <w:pStyle w:val="Titolo1"/>
      </w:pPr>
      <w:r w:rsidRPr="00215033">
        <w:t>Programma di Valorizzazione del Patrimonio storico della Azienda Ospedaliera San Gi</w:t>
      </w:r>
      <w:r w:rsidRPr="00215033">
        <w:t>o</w:t>
      </w:r>
      <w:r w:rsidRPr="00215033">
        <w:t>vanni – Addolorata, sottoposto a vincoli di legge</w:t>
      </w:r>
    </w:p>
    <w:p w:rsidR="00215033" w:rsidRDefault="00215033" w:rsidP="00834E64">
      <w:r>
        <w:t xml:space="preserve">Premessa </w:t>
      </w:r>
    </w:p>
    <w:p w:rsidR="003B6BC5" w:rsidRDefault="003B6BC5" w:rsidP="00834E64">
      <w:r>
        <w:t>La presente sezione si fornisce in formato WORD per consentire</w:t>
      </w:r>
      <w:r w:rsidR="00164F4E">
        <w:t xml:space="preserve"> agli operatori di poter elaborare</w:t>
      </w:r>
      <w:r>
        <w:t xml:space="preserve"> il loro contributo di idee ed esperienze nel settore di specifica competenza.</w:t>
      </w:r>
    </w:p>
    <w:p w:rsidR="00215033" w:rsidRDefault="00215033" w:rsidP="00834E64">
      <w:r>
        <w:t>Le attività alla base del presente programma/progetto sono sintetizzate graficamente nelle schede di seguito allegate, ed investono l’intero giacimento culturale della Azienda Ospedaliera, sia per quanto attiene al patrimonio immobiliare archeologico, artistico ed etnoantropologico, che ai diversi man</w:t>
      </w:r>
      <w:r>
        <w:t>u</w:t>
      </w:r>
      <w:r>
        <w:t>fatti storici nel medesimo contenuti. Tali attività sono essenzialmente riconducibili a</w:t>
      </w:r>
      <w:r w:rsidR="00776A07">
        <w:t xml:space="preserve"> 5</w:t>
      </w:r>
      <w:r>
        <w:t xml:space="preserve"> precise m</w:t>
      </w:r>
      <w:r>
        <w:t>a</w:t>
      </w:r>
      <w:r>
        <w:t>cro - attività:</w:t>
      </w:r>
    </w:p>
    <w:p w:rsidR="00215033" w:rsidRDefault="00E61204" w:rsidP="00B05EF6">
      <w:pPr>
        <w:pStyle w:val="CorpodeltestoTitolo1"/>
      </w:pPr>
      <w:r>
        <w:rPr>
          <w:b/>
        </w:rPr>
        <w:t xml:space="preserve">Attività </w:t>
      </w:r>
      <w:r w:rsidR="00215033" w:rsidRPr="00F70407">
        <w:rPr>
          <w:b/>
        </w:rPr>
        <w:t>di Conservazione (</w:t>
      </w:r>
      <w:r w:rsidR="00215033" w:rsidRPr="00704302">
        <w:t>Scheda A</w:t>
      </w:r>
      <w:r w:rsidR="00215033">
        <w:t>):</w:t>
      </w:r>
      <w:r w:rsidR="00F70407">
        <w:t xml:space="preserve"> </w:t>
      </w:r>
      <w:r w:rsidR="00215033">
        <w:t>specifici interventi, di diversa specie, durata e natura,  atti al recupero dei beni architettonici e mobili di n.31 siti individuati tra ambienti ipogei, corpi di fabbrica, aree a giardino ed aree murarie.</w:t>
      </w:r>
    </w:p>
    <w:p w:rsidR="00F70407" w:rsidRDefault="00776A07" w:rsidP="00B05EF6">
      <w:pPr>
        <w:pStyle w:val="CorpodeltestoTitolo1"/>
      </w:pPr>
      <w:r>
        <w:rPr>
          <w:b/>
        </w:rPr>
        <w:t xml:space="preserve">Attività </w:t>
      </w:r>
      <w:r w:rsidR="00215033" w:rsidRPr="00F96974">
        <w:rPr>
          <w:b/>
        </w:rPr>
        <w:t>di Musealizzazione</w:t>
      </w:r>
      <w:r w:rsidR="00215033">
        <w:t xml:space="preserve"> (Scheda B): </w:t>
      </w:r>
      <w:r w:rsidR="00F70407">
        <w:t>peculiari interventi, di diversa specie, durata e natura,  atti a promuovere la fruizione culturale del “museo diffuso” su n.25 siti individuati tra ambienti ipogei, corpi di fabbrica, aree a giardino ed aree murarie.</w:t>
      </w:r>
    </w:p>
    <w:p w:rsidR="00215033" w:rsidRDefault="00776A07" w:rsidP="00B05EF6">
      <w:pPr>
        <w:pStyle w:val="CorpodeltestoTitolo1"/>
      </w:pPr>
      <w:r>
        <w:rPr>
          <w:b/>
        </w:rPr>
        <w:t>Attività</w:t>
      </w:r>
      <w:r w:rsidR="00215033" w:rsidRPr="00F96974">
        <w:rPr>
          <w:b/>
        </w:rPr>
        <w:t xml:space="preserve"> di Gestione commerciale e recettiva</w:t>
      </w:r>
      <w:r w:rsidR="00215033">
        <w:t xml:space="preserve"> (Scheda C): precipui interventi, di diversa specie, durata e natura,  atti alla resa funzionale di n.15 siti individuati tra corpi di fabbrica ed aree a giardino.</w:t>
      </w:r>
    </w:p>
    <w:p w:rsidR="00215033" w:rsidRDefault="00776A07" w:rsidP="00B05EF6">
      <w:pPr>
        <w:pStyle w:val="CorpodeltestoTitolo1"/>
      </w:pPr>
      <w:r>
        <w:rPr>
          <w:b/>
        </w:rPr>
        <w:t>Attività</w:t>
      </w:r>
      <w:commentRangeStart w:id="1"/>
      <w:r w:rsidR="00215033" w:rsidRPr="00B0371F">
        <w:rPr>
          <w:b/>
        </w:rPr>
        <w:t xml:space="preserve"> </w:t>
      </w:r>
      <w:r>
        <w:rPr>
          <w:b/>
        </w:rPr>
        <w:t xml:space="preserve">di Gestione  </w:t>
      </w:r>
      <w:r w:rsidR="00215033">
        <w:rPr>
          <w:b/>
        </w:rPr>
        <w:t xml:space="preserve">a carattere </w:t>
      </w:r>
      <w:r w:rsidR="00215033" w:rsidRPr="00B0371F">
        <w:rPr>
          <w:b/>
        </w:rPr>
        <w:t>Sociale e Divulgativ</w:t>
      </w:r>
      <w:r w:rsidR="00215033">
        <w:rPr>
          <w:b/>
        </w:rPr>
        <w:t>o</w:t>
      </w:r>
      <w:r w:rsidR="00215033" w:rsidRPr="00B0371F">
        <w:rPr>
          <w:b/>
        </w:rPr>
        <w:t xml:space="preserve"> </w:t>
      </w:r>
      <w:r w:rsidR="00215033">
        <w:rPr>
          <w:b/>
        </w:rPr>
        <w:t xml:space="preserve"> </w:t>
      </w:r>
      <w:r w:rsidR="00215033" w:rsidRPr="00B0371F">
        <w:t>(Scheda</w:t>
      </w:r>
      <w:r w:rsidR="00215033">
        <w:t xml:space="preserve"> D): specifici interventi, di dive</w:t>
      </w:r>
      <w:r w:rsidR="00215033">
        <w:t>r</w:t>
      </w:r>
      <w:r w:rsidR="00215033">
        <w:t>sa natura, durata e specie, atti a promuovere l’accesso pubblico e la massima fruizione su n.10 siti i</w:t>
      </w:r>
      <w:r w:rsidR="00215033">
        <w:t>n</w:t>
      </w:r>
      <w:r w:rsidR="00215033">
        <w:t>dividuati tra ambienti esterni ed interni ai corpi di fabbrica.</w:t>
      </w:r>
      <w:commentRangeEnd w:id="1"/>
      <w:r w:rsidR="00215033">
        <w:rPr>
          <w:rStyle w:val="Rimandocommento"/>
        </w:rPr>
        <w:commentReference w:id="1"/>
      </w:r>
    </w:p>
    <w:p w:rsidR="004D0422" w:rsidRPr="004D0422" w:rsidRDefault="00776A07" w:rsidP="00B05EF6">
      <w:pPr>
        <w:pStyle w:val="CorpodeltestoTitolo1"/>
      </w:pPr>
      <w:r w:rsidRPr="00776A07">
        <w:rPr>
          <w:b/>
        </w:rPr>
        <w:t xml:space="preserve">Attività </w:t>
      </w:r>
      <w:commentRangeStart w:id="2"/>
      <w:r w:rsidRPr="00776A07">
        <w:rPr>
          <w:b/>
        </w:rPr>
        <w:t>editoriali anche  a sviluppo multimediali</w:t>
      </w:r>
      <w:r w:rsidRPr="00776A07">
        <w:t xml:space="preserve">, </w:t>
      </w:r>
      <w:r>
        <w:t xml:space="preserve">(Scheda E) </w:t>
      </w:r>
      <w:r w:rsidRPr="00776A07">
        <w:t>di studi e ricerche provenienti dal sito storico del San Giovanni sia di largo spettro divulgativo, sia  specifiche temat</w:t>
      </w:r>
      <w:r>
        <w:t>iche di  settore, st</w:t>
      </w:r>
      <w:r>
        <w:t>o</w:t>
      </w:r>
      <w:r>
        <w:t>rico- arti</w:t>
      </w:r>
      <w:r w:rsidRPr="00776A07">
        <w:t>stico, che clinico sanitario</w:t>
      </w:r>
      <w:commentRangeEnd w:id="2"/>
      <w:r w:rsidR="003F3C70">
        <w:rPr>
          <w:rStyle w:val="Rimandocommento"/>
        </w:rPr>
        <w:commentReference w:id="2"/>
      </w:r>
    </w:p>
    <w:p w:rsidR="00215033" w:rsidRDefault="00215033" w:rsidP="00834E64">
      <w:r>
        <w:t>Di seguito sono riportate in forma tabel</w:t>
      </w:r>
      <w:r w:rsidR="00F70407">
        <w:t>lare</w:t>
      </w:r>
      <w:r w:rsidR="004D0422">
        <w:t xml:space="preserve"> le schede relative alle 5</w:t>
      </w:r>
      <w:r>
        <w:t xml:space="preserve"> </w:t>
      </w:r>
      <w:r w:rsidR="00F70407">
        <w:rPr>
          <w:b/>
        </w:rPr>
        <w:t>macro</w:t>
      </w:r>
      <w:r w:rsidR="004D0422">
        <w:rPr>
          <w:b/>
        </w:rPr>
        <w:t>-</w:t>
      </w:r>
      <w:r w:rsidRPr="008C3147">
        <w:rPr>
          <w:b/>
        </w:rPr>
        <w:t>attività</w:t>
      </w:r>
      <w:r>
        <w:rPr>
          <w:b/>
        </w:rPr>
        <w:t xml:space="preserve">, </w:t>
      </w:r>
      <w:r>
        <w:t>di valorizz</w:t>
      </w:r>
      <w:r>
        <w:t>a</w:t>
      </w:r>
      <w:r>
        <w:t>zione del patrimonio, costruite secondo le tipologie semplici rip</w:t>
      </w:r>
      <w:r w:rsidR="00776A07">
        <w:t xml:space="preserve">ortate ai successivi paragrafi e </w:t>
      </w:r>
      <w:r>
        <w:t>rel</w:t>
      </w:r>
      <w:r>
        <w:t>a</w:t>
      </w:r>
      <w:r>
        <w:t xml:space="preserve">tivi agli interventi, localizzati nei </w:t>
      </w:r>
      <w:r w:rsidR="00776A07">
        <w:t xml:space="preserve"> possibili </w:t>
      </w:r>
      <w:r>
        <w:t>corpi di fabbrica del patrimonio sottoposto a vincoli di legge.</w:t>
      </w:r>
      <w:r w:rsidR="00776A07">
        <w:t xml:space="preserve"> La localizzazione dell’attività </w:t>
      </w:r>
      <w:r w:rsidR="00704302">
        <w:t>è indicativa, ma è stata effettuata in  base alle tipologie edilizie presenti. L’operatore può comunque formulare la sua scelta sulla base di uno specifico progetto g</w:t>
      </w:r>
      <w:r w:rsidR="00704302">
        <w:t>e</w:t>
      </w:r>
      <w:r w:rsidR="00704302">
        <w:t>stionale degli immobili, o parte di essi occupandosi solo di singole Macro-Attività. E’</w:t>
      </w:r>
    </w:p>
    <w:p w:rsidR="00215033" w:rsidRPr="008C3147" w:rsidRDefault="00215033" w:rsidP="00834E64">
      <w:r w:rsidRPr="000D7C13">
        <w:t xml:space="preserve">Sulla base di quanto contenuto nelle schede A; B; C; </w:t>
      </w:r>
      <w:r w:rsidR="00F70407">
        <w:t xml:space="preserve">D; </w:t>
      </w:r>
      <w:r w:rsidRPr="000D7C13">
        <w:t>gli operatori che</w:t>
      </w:r>
      <w:r>
        <w:t xml:space="preserve"> riterranno opportuno</w:t>
      </w:r>
      <w:r w:rsidRPr="000D7C13">
        <w:t xml:space="preserve"> p</w:t>
      </w:r>
      <w:r w:rsidR="00F70407">
        <w:t>a</w:t>
      </w:r>
      <w:r w:rsidR="00F70407">
        <w:t>r</w:t>
      </w:r>
      <w:r w:rsidRPr="000D7C13">
        <w:t>te</w:t>
      </w:r>
      <w:r w:rsidR="00F70407">
        <w:t>cipa</w:t>
      </w:r>
      <w:r w:rsidRPr="000D7C13">
        <w:t>r</w:t>
      </w:r>
      <w:r>
        <w:t>e</w:t>
      </w:r>
      <w:r w:rsidRPr="000D7C13">
        <w:t xml:space="preserve">, presenteranno nelle loro offerte specifici progetti, che </w:t>
      </w:r>
      <w:r>
        <w:t>saranno oggetto di successivi a</w:t>
      </w:r>
      <w:r>
        <w:t>g</w:t>
      </w:r>
      <w:r>
        <w:t>giornamenti nel corso del dialogo e fino alla presentazione dell’offerta economica finale.</w:t>
      </w:r>
    </w:p>
    <w:p w:rsidR="001056B4" w:rsidRDefault="001056B4" w:rsidP="00834E64">
      <w:pPr>
        <w:pStyle w:val="Titolo8"/>
        <w:sectPr w:rsidR="001056B4" w:rsidSect="00190FA5">
          <w:pgSz w:w="11907" w:h="16839" w:code="9"/>
          <w:pgMar w:top="1666" w:right="709" w:bottom="1701" w:left="1276" w:header="284" w:footer="334" w:gutter="0"/>
          <w:cols w:space="720"/>
          <w:titlePg/>
          <w:docGrid w:linePitch="326"/>
        </w:sectPr>
      </w:pPr>
      <w:bookmarkStart w:id="3" w:name="_Toc496186101"/>
      <w:bookmarkStart w:id="4" w:name="_Toc15909646"/>
      <w:bookmarkStart w:id="5" w:name="_Toc19019995"/>
      <w:bookmarkStart w:id="6" w:name="_Toc19020188"/>
    </w:p>
    <w:p w:rsidR="00215033" w:rsidRPr="0091049D" w:rsidRDefault="00F70407" w:rsidP="00834E64">
      <w:pPr>
        <w:pStyle w:val="Titoloparagrafo"/>
      </w:pPr>
      <w:r w:rsidRPr="0091049D">
        <w:t xml:space="preserve">2.1 </w:t>
      </w:r>
      <w:r w:rsidR="00E61204">
        <w:t>–</w:t>
      </w:r>
      <w:r w:rsidRPr="00293176">
        <w:t xml:space="preserve"> </w:t>
      </w:r>
      <w:commentRangeStart w:id="7"/>
      <w:r w:rsidR="00E61204">
        <w:t>A</w:t>
      </w:r>
      <w:r w:rsidR="001F6C14">
        <w:t xml:space="preserve">ttività </w:t>
      </w:r>
      <w:r w:rsidR="00E61204">
        <w:t>di Conservazione del Giacimento C</w:t>
      </w:r>
      <w:r w:rsidR="00215033" w:rsidRPr="00293176">
        <w:t>ulturale (SCHEDA  A)</w:t>
      </w:r>
      <w:bookmarkEnd w:id="3"/>
      <w:bookmarkEnd w:id="4"/>
      <w:bookmarkEnd w:id="5"/>
      <w:bookmarkEnd w:id="6"/>
      <w:commentRangeEnd w:id="7"/>
      <w:r w:rsidR="001F6C14">
        <w:rPr>
          <w:rStyle w:val="Rimandocommento"/>
          <w:rFonts w:ascii="Gill Sans MT" w:hAnsi="Gill Sans MT"/>
          <w:b w:val="0"/>
          <w:color w:val="auto"/>
          <w:spacing w:val="0"/>
          <w:position w:val="0"/>
        </w:rPr>
        <w:commentReference w:id="7"/>
      </w:r>
    </w:p>
    <w:p w:rsidR="00215033" w:rsidRPr="00851926" w:rsidRDefault="00215033" w:rsidP="00834E64">
      <w:pPr>
        <w:pStyle w:val="Corpodeltesto4Cors"/>
      </w:pPr>
      <w:r w:rsidRPr="00851926">
        <w:t>Gli interventi richiesti, partono dalla verifica dello stato di conservazione attuale per determ</w:t>
      </w:r>
      <w:r w:rsidRPr="00851926">
        <w:t>i</w:t>
      </w:r>
      <w:r w:rsidRPr="00851926">
        <w:t xml:space="preserve">nare il recupero definitivo dei siti individuati e dei manufatti ivi ricompresi, ciò attraverso attività di: </w:t>
      </w:r>
    </w:p>
    <w:p w:rsidR="00215033" w:rsidRPr="00851926" w:rsidRDefault="00215033" w:rsidP="003B6BC5">
      <w:pPr>
        <w:pStyle w:val="Corpodeltestopuntato"/>
      </w:pPr>
      <w:bookmarkStart w:id="8" w:name="_Toc19019996"/>
      <w:r w:rsidRPr="00851926">
        <w:t>Manutenzione edile continua e costante nel tempo;</w:t>
      </w:r>
      <w:bookmarkEnd w:id="8"/>
      <w:r w:rsidRPr="00851926">
        <w:t xml:space="preserve"> </w:t>
      </w:r>
    </w:p>
    <w:p w:rsidR="00215033" w:rsidRPr="00851926" w:rsidRDefault="00215033" w:rsidP="003B6BC5">
      <w:pPr>
        <w:pStyle w:val="Corpodeltestopuntato"/>
      </w:pPr>
      <w:bookmarkStart w:id="9" w:name="_Toc19019997"/>
      <w:r w:rsidRPr="00851926">
        <w:t>Manutenzione dei</w:t>
      </w:r>
      <w:r w:rsidR="00851926">
        <w:t xml:space="preserve"> </w:t>
      </w:r>
      <w:r w:rsidRPr="00851926">
        <w:t>beni mobili e superfici decorate continua e costante nel tempo;</w:t>
      </w:r>
      <w:bookmarkEnd w:id="9"/>
    </w:p>
    <w:p w:rsidR="00215033" w:rsidRPr="00851926" w:rsidRDefault="00215033" w:rsidP="003B6BC5">
      <w:pPr>
        <w:pStyle w:val="Corpodeltestopuntato"/>
      </w:pPr>
      <w:bookmarkStart w:id="10" w:name="_Toc19019998"/>
      <w:r w:rsidRPr="00851926">
        <w:t>Conservazione edile, tramite consolidamento;</w:t>
      </w:r>
      <w:bookmarkEnd w:id="10"/>
    </w:p>
    <w:p w:rsidR="00215033" w:rsidRPr="00851926" w:rsidRDefault="00215033" w:rsidP="003B6BC5">
      <w:pPr>
        <w:pStyle w:val="Corpodeltestopuntato"/>
      </w:pPr>
      <w:bookmarkStart w:id="11" w:name="_Toc19019999"/>
      <w:r w:rsidRPr="00851926">
        <w:t>Restauro radicale edile e dei manufatti pittorici, lignei e marmorei;</w:t>
      </w:r>
      <w:bookmarkEnd w:id="11"/>
    </w:p>
    <w:p w:rsidR="00215033" w:rsidRPr="00851926" w:rsidRDefault="00215033" w:rsidP="003B6BC5">
      <w:pPr>
        <w:pStyle w:val="Corpodeltestopuntato"/>
      </w:pPr>
      <w:bookmarkStart w:id="12" w:name="_Toc19020000"/>
      <w:r w:rsidRPr="00851926">
        <w:t>Nuova impiantistica (idrica, illuminazione, climatizzazione);</w:t>
      </w:r>
      <w:bookmarkEnd w:id="12"/>
    </w:p>
    <w:p w:rsidR="00215033" w:rsidRPr="00851926" w:rsidRDefault="00215033" w:rsidP="003B6BC5">
      <w:pPr>
        <w:pStyle w:val="Corpodeltestopuntato"/>
      </w:pPr>
      <w:bookmarkStart w:id="13" w:name="_Toc19020001"/>
      <w:r w:rsidRPr="00851926">
        <w:t>Nuova progettazione e collocazione arredi;</w:t>
      </w:r>
      <w:bookmarkEnd w:id="13"/>
    </w:p>
    <w:p w:rsidR="00215033" w:rsidRDefault="00215033" w:rsidP="003B6BC5">
      <w:pPr>
        <w:pStyle w:val="Corpodeltestopuntato"/>
      </w:pPr>
      <w:bookmarkStart w:id="14" w:name="_Toc19020002"/>
      <w:r w:rsidRPr="00851926">
        <w:t>Sondaggi e nuove ricerche sul patrimonio mobile ed immobile.</w:t>
      </w:r>
      <w:bookmarkEnd w:id="14"/>
    </w:p>
    <w:p w:rsidR="001F3E1C" w:rsidRDefault="001F3E1C" w:rsidP="00834E64">
      <w:pPr>
        <w:pStyle w:val="TITOLOSCHEDAB"/>
      </w:pPr>
      <w:r w:rsidRPr="001F3E1C">
        <w:t>Tipologia degli spazzi possibili</w:t>
      </w:r>
    </w:p>
    <w:p w:rsidR="00834E64" w:rsidRPr="001F3E1C" w:rsidRDefault="00834E64" w:rsidP="00834E64"/>
    <w:tbl>
      <w:tblPr>
        <w:tblStyle w:val="Tabellaclassica2"/>
        <w:tblW w:w="7480" w:type="dxa"/>
        <w:jc w:val="center"/>
        <w:tblLook w:val="04A0" w:firstRow="1" w:lastRow="0" w:firstColumn="1" w:lastColumn="0" w:noHBand="0" w:noVBand="1"/>
      </w:tblPr>
      <w:tblGrid>
        <w:gridCol w:w="2160"/>
        <w:gridCol w:w="960"/>
        <w:gridCol w:w="960"/>
        <w:gridCol w:w="3400"/>
      </w:tblGrid>
      <w:tr w:rsidR="00B1255A" w:rsidRPr="00B1255A" w:rsidTr="00B1255A">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100" w:firstRow="0" w:lastRow="0" w:firstColumn="1" w:lastColumn="0" w:oddVBand="0" w:evenVBand="0" w:oddHBand="0" w:evenHBand="0" w:firstRowFirstColumn="1" w:firstRowLastColumn="0" w:lastRowFirstColumn="0" w:lastRowLastColumn="0"/>
            <w:tcW w:w="2160" w:type="dxa"/>
            <w:noWrap/>
            <w:vAlign w:val="center"/>
          </w:tcPr>
          <w:p w:rsidR="00B1255A" w:rsidRPr="00B1255A" w:rsidRDefault="00B1255A" w:rsidP="00834E64">
            <w:pPr>
              <w:pStyle w:val="tabellatesto"/>
            </w:pPr>
            <w:r w:rsidRPr="00B1255A">
              <w:t>DENOMINAZIONE</w:t>
            </w:r>
          </w:p>
        </w:tc>
        <w:tc>
          <w:tcPr>
            <w:tcW w:w="960" w:type="dxa"/>
            <w:noWrap/>
            <w:vAlign w:val="center"/>
          </w:tcPr>
          <w:p w:rsidR="00B1255A" w:rsidRPr="00B1255A" w:rsidRDefault="00B1255A" w:rsidP="00834E64">
            <w:pPr>
              <w:pStyle w:val="tabellatesto"/>
              <w:cnfStyle w:val="100000000000" w:firstRow="1" w:lastRow="0" w:firstColumn="0" w:lastColumn="0" w:oddVBand="0" w:evenVBand="0" w:oddHBand="0" w:evenHBand="0" w:firstRowFirstColumn="0" w:firstRowLastColumn="0" w:lastRowFirstColumn="0" w:lastRowLastColumn="0"/>
            </w:pPr>
            <w:r w:rsidRPr="00B1255A">
              <w:t>Mq</w:t>
            </w:r>
          </w:p>
        </w:tc>
        <w:tc>
          <w:tcPr>
            <w:tcW w:w="960" w:type="dxa"/>
            <w:noWrap/>
            <w:vAlign w:val="center"/>
          </w:tcPr>
          <w:p w:rsidR="00B1255A" w:rsidRPr="00B1255A" w:rsidRDefault="00B1255A" w:rsidP="00834E64">
            <w:pPr>
              <w:pStyle w:val="tabellatesto"/>
              <w:cnfStyle w:val="100000000000" w:firstRow="1" w:lastRow="0" w:firstColumn="0" w:lastColumn="0" w:oddVBand="0" w:evenVBand="0" w:oddHBand="0" w:evenHBand="0" w:firstRowFirstColumn="0" w:firstRowLastColumn="0" w:lastRowFirstColumn="0" w:lastRowLastColumn="0"/>
            </w:pPr>
            <w:r w:rsidRPr="00B1255A">
              <w:t>%</w:t>
            </w:r>
          </w:p>
        </w:tc>
        <w:tc>
          <w:tcPr>
            <w:tcW w:w="3400" w:type="dxa"/>
            <w:vAlign w:val="center"/>
          </w:tcPr>
          <w:p w:rsidR="00B1255A" w:rsidRPr="00B1255A" w:rsidRDefault="00B1255A" w:rsidP="00834E64">
            <w:pPr>
              <w:pStyle w:val="tabellatesto"/>
              <w:cnfStyle w:val="100000000000" w:firstRow="1" w:lastRow="0" w:firstColumn="0" w:lastColumn="0" w:oddVBand="0" w:evenVBand="0" w:oddHBand="0" w:evenHBand="0" w:firstRowFirstColumn="0" w:firstRowLastColumn="0" w:lastRowFirstColumn="0" w:lastRowLastColumn="0"/>
            </w:pPr>
            <w:r w:rsidRPr="00B1255A">
              <w:t>TIPOLOGIA</w:t>
            </w:r>
          </w:p>
        </w:tc>
      </w:tr>
      <w:tr w:rsidR="00B1255A" w:rsidRPr="00B1255A" w:rsidTr="00B1255A">
        <w:trPr>
          <w:trHeight w:val="67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IPOGEO</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4.645,53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13,04%</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interrate di notevole interesse arche</w:t>
            </w:r>
            <w:r w:rsidRPr="00B1255A">
              <w:t>o</w:t>
            </w:r>
            <w:r w:rsidRPr="00B1255A">
              <w:t>logico, da gestire e allestire secondo i dettami di legge</w:t>
            </w:r>
          </w:p>
        </w:tc>
      </w:tr>
      <w:tr w:rsidR="00B1255A" w:rsidRPr="00B1255A" w:rsidTr="00B1255A">
        <w:trPr>
          <w:trHeight w:val="67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CORTILI E PORTICI</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7.647,00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21,46%</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Superfici all'aperto in cui poter svolgere attività espositive, manifestazioni pubbliche </w:t>
            </w:r>
          </w:p>
        </w:tc>
      </w:tr>
      <w:tr w:rsidR="00B1255A" w:rsidRPr="00B1255A" w:rsidTr="00B1255A">
        <w:trPr>
          <w:trHeight w:val="112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GRANDI CORSIE</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6.822,00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19,15%</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Corsie ristruttureate e allesite, da Paolo Port</w:t>
            </w:r>
            <w:r w:rsidRPr="00B1255A">
              <w:t>o</w:t>
            </w:r>
            <w:r w:rsidRPr="00B1255A">
              <w:t>ghesi in occasione del grande Giubileo del 2000 che possono essere riorganizzate e gestite in vario modo e secondo uno specifico progetto .</w:t>
            </w:r>
          </w:p>
        </w:tc>
      </w:tr>
      <w:tr w:rsidR="00B1255A" w:rsidRPr="00B1255A" w:rsidTr="00B1255A">
        <w:trPr>
          <w:trHeight w:val="112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SUPERFICI DA RISTRUTTUR</w:t>
            </w:r>
            <w:r w:rsidRPr="00B1255A">
              <w:t>A</w:t>
            </w:r>
            <w:r w:rsidRPr="00B1255A">
              <w:t>RE</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3.155,04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8,86%</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di variegata tipologia, ma con partic</w:t>
            </w:r>
            <w:r>
              <w:t>o</w:t>
            </w:r>
            <w:r w:rsidRPr="00B1255A">
              <w:t>lari caratteristiche che le rendono idonee per attività di carattere sociale indirizzate al Co</w:t>
            </w:r>
            <w:r>
              <w:t>-</w:t>
            </w:r>
            <w:r w:rsidRPr="00B1255A">
              <w:t>working e per le star</w:t>
            </w:r>
            <w:r>
              <w:t xml:space="preserve">t </w:t>
            </w:r>
            <w:r w:rsidRPr="00B1255A">
              <w:t>up innovative</w:t>
            </w:r>
          </w:p>
        </w:tc>
      </w:tr>
      <w:tr w:rsidR="00B1255A" w:rsidRPr="00B1255A" w:rsidTr="00B1255A">
        <w:trPr>
          <w:trHeight w:val="157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SUPERFICI PER INTRAMENIA</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1.160,00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3,26%</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Spazio architettonico già restaurato ed attre</w:t>
            </w:r>
            <w:r w:rsidRPr="00B1255A">
              <w:t>z</w:t>
            </w:r>
            <w:r w:rsidRPr="00B1255A">
              <w:t>zato a imtramoenia, progettato da Paolo Port</w:t>
            </w:r>
            <w:r w:rsidRPr="00B1255A">
              <w:t>o</w:t>
            </w:r>
            <w:r w:rsidRPr="00B1255A">
              <w:t>ghesi, presso il Presidio ospedaliero del S. Maria. Si può ipotizzare che il concessionario gestisca il servizio, riv</w:t>
            </w:r>
            <w:r>
              <w:t>a</w:t>
            </w:r>
            <w:r w:rsidRPr="00B1255A">
              <w:t>lendosi sulle entrate delle visite specialistiche</w:t>
            </w:r>
          </w:p>
        </w:tc>
      </w:tr>
      <w:tr w:rsidR="00B1255A" w:rsidRPr="00B1255A" w:rsidTr="00B1255A">
        <w:trPr>
          <w:trHeight w:val="84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r w:rsidRPr="00B1255A">
              <w:t>ALTRE SUPERFICI</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12.196,06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34,23%</w:t>
            </w:r>
          </w:p>
        </w:tc>
        <w:tc>
          <w:tcPr>
            <w:tcW w:w="3400" w:type="dxa"/>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soggette a vincoli di legge, di qualità architettonica e storica  da destinare a suppo</w:t>
            </w:r>
            <w:r w:rsidRPr="00B1255A">
              <w:t>r</w:t>
            </w:r>
            <w:r w:rsidRPr="00B1255A">
              <w:t xml:space="preserve">toad attivtà di progetto </w:t>
            </w:r>
          </w:p>
        </w:tc>
      </w:tr>
      <w:tr w:rsidR="00B1255A" w:rsidRPr="00B1255A" w:rsidTr="00B1255A">
        <w:trPr>
          <w:trHeight w:val="22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B1255A" w:rsidRPr="00B1255A" w:rsidRDefault="00B1255A" w:rsidP="00834E64">
            <w:pPr>
              <w:pStyle w:val="tabellatesto"/>
            </w:pP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35.625,63 </w:t>
            </w:r>
          </w:p>
        </w:tc>
        <w:tc>
          <w:tcPr>
            <w:tcW w:w="96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r w:rsidRPr="00B1255A">
              <w:t>100,00%</w:t>
            </w:r>
          </w:p>
        </w:tc>
        <w:tc>
          <w:tcPr>
            <w:tcW w:w="3400" w:type="dxa"/>
            <w:noWrap/>
            <w:hideMark/>
          </w:tcPr>
          <w:p w:rsidR="00B1255A" w:rsidRPr="00B1255A" w:rsidRDefault="00B1255A" w:rsidP="00834E64">
            <w:pPr>
              <w:pStyle w:val="tabellatesto"/>
              <w:cnfStyle w:val="000000000000" w:firstRow="0" w:lastRow="0" w:firstColumn="0" w:lastColumn="0" w:oddVBand="0" w:evenVBand="0" w:oddHBand="0" w:evenHBand="0" w:firstRowFirstColumn="0" w:firstRowLastColumn="0" w:lastRowFirstColumn="0" w:lastRowLastColumn="0"/>
            </w:pPr>
          </w:p>
        </w:tc>
      </w:tr>
    </w:tbl>
    <w:p w:rsidR="001F3E1C" w:rsidRPr="001F3E1C" w:rsidRDefault="001F3E1C" w:rsidP="00834E64">
      <w:pPr>
        <w:pStyle w:val="Corpodeltesto"/>
      </w:pPr>
    </w:p>
    <w:p w:rsidR="00215033" w:rsidRDefault="00215033" w:rsidP="00834E64">
      <w:pPr>
        <w:pStyle w:val="TITOLOSCHEDAB"/>
      </w:pPr>
      <w:r w:rsidRPr="00F96974">
        <w:t>Nota esplicativa per la lettura della Scheda A:</w:t>
      </w:r>
    </w:p>
    <w:p w:rsidR="00215033" w:rsidRPr="00F244DF" w:rsidRDefault="00215033" w:rsidP="00834E64">
      <w:pPr>
        <w:rPr>
          <w:b/>
        </w:rPr>
      </w:pPr>
      <w:r>
        <w:t xml:space="preserve">L’oggetto della presente scheda è quello riportato nella prima stringa orizzontale: </w:t>
      </w:r>
      <w:r>
        <w:br/>
      </w:r>
      <w:r w:rsidRPr="00F96974">
        <w:rPr>
          <w:b/>
        </w:rPr>
        <w:t>“Attività – Proposta Opere per la Conservazione del Giacimento Culturale”.</w:t>
      </w:r>
    </w:p>
    <w:p w:rsidR="00215033" w:rsidRDefault="00215033" w:rsidP="00834E64">
      <w:r w:rsidRPr="00F96974">
        <w:rPr>
          <w:b/>
        </w:rPr>
        <w:t>La colonna n.1</w:t>
      </w:r>
      <w:r>
        <w:t xml:space="preserve"> riporta la numerazione dei Corpi di Fabbrica/ Edifici/ Siti ipogei/Siti Esterni soggetti all’attività oggetto della presente scheda.</w:t>
      </w:r>
    </w:p>
    <w:p w:rsidR="00215033" w:rsidRDefault="00215033" w:rsidP="00834E64">
      <w:r w:rsidRPr="00F96974">
        <w:rPr>
          <w:b/>
        </w:rPr>
        <w:t>La colonna n.2</w:t>
      </w:r>
      <w:r>
        <w:t xml:space="preserve"> riporta la denominazione dei Corpi di Fabbrica/ Edifici/ Siti ipogei/Siti Esterni  so</w:t>
      </w:r>
      <w:r>
        <w:t>g</w:t>
      </w:r>
      <w:r>
        <w:t xml:space="preserve">getti all’attività oggetto della presente scheda. </w:t>
      </w:r>
    </w:p>
    <w:p w:rsidR="00215033" w:rsidRDefault="00215033" w:rsidP="00834E64">
      <w:r w:rsidRPr="00F96974">
        <w:rPr>
          <w:b/>
        </w:rPr>
        <w:t>La colonna n.3</w:t>
      </w:r>
      <w:r>
        <w:t xml:space="preserve"> riporta eventuali manufatti contenuti nei Corpi di Fabbrica/ Edifici/ Siti ipogei/Siti Esterni  e soggetti anch’essi all’attività oggetto della presente scheda. </w:t>
      </w:r>
    </w:p>
    <w:p w:rsidR="00215033" w:rsidRDefault="00215033" w:rsidP="00834E64">
      <w:r w:rsidRPr="00F96974">
        <w:rPr>
          <w:b/>
        </w:rPr>
        <w:t>La colonna n.4</w:t>
      </w:r>
      <w:r>
        <w:t xml:space="preserve"> riporta se l’utilizzo dei Corpi di Fabbrica/ Edifici/ Siti ipogei/Siti Esterni, ai fini dell’attività oggetto della presente scheda, sia totale o condiviso, questo nel caso di compresenza di altre attività di conservazione già in corso d’opera, oppure di destinazione d’uso conventuale.</w:t>
      </w:r>
    </w:p>
    <w:p w:rsidR="00215033" w:rsidRDefault="00215033" w:rsidP="00834E64">
      <w:r w:rsidRPr="00F96974">
        <w:rPr>
          <w:b/>
        </w:rPr>
        <w:t>Le colonne nn.5-6-7-8-9-10</w:t>
      </w:r>
      <w:r>
        <w:t xml:space="preserve"> riportano le singole tipologie di interventi proposti/previsti per i Corpi di Fabbrica/ Edifici/ Siti ipogei/Siti Esterni e quanto in essi contenuto, con evidenziato a colori il grado di necessità.   </w:t>
      </w:r>
    </w:p>
    <w:p w:rsidR="00215033" w:rsidRDefault="00215033" w:rsidP="00834E64">
      <w:r w:rsidRPr="00F96974">
        <w:rPr>
          <w:b/>
        </w:rPr>
        <w:t>La colonna n.11</w:t>
      </w:r>
      <w:r>
        <w:t xml:space="preserve"> riporta la proposta generica di tempistica degli interventi in base allo stato attu</w:t>
      </w:r>
      <w:r>
        <w:t>a</w:t>
      </w:r>
      <w:r>
        <w:t>le di conservazione dei Corpi di Fabbrica/ Edifici/ Siti ipogei/Siti Esterni soggetti all’attività oggetto della presente scheda.</w:t>
      </w:r>
    </w:p>
    <w:p w:rsidR="00ED7B55" w:rsidRDefault="00ED7B55" w:rsidP="00834E64"/>
    <w:p w:rsidR="00ED7B55" w:rsidRDefault="00ED7B55" w:rsidP="00834E64">
      <w:r>
        <w:br w:type="page"/>
      </w:r>
    </w:p>
    <w:p w:rsidR="00ED7B55" w:rsidRDefault="00ED7B55" w:rsidP="00834E64">
      <w:pPr>
        <w:sectPr w:rsidR="00ED7B55" w:rsidSect="00CF0F01">
          <w:pgSz w:w="11907" w:h="16839" w:code="9"/>
          <w:pgMar w:top="1668" w:right="709" w:bottom="1701" w:left="1276" w:header="284" w:footer="238" w:gutter="0"/>
          <w:cols w:space="720"/>
          <w:titlePg/>
          <w:docGrid w:linePitch="326"/>
        </w:sectPr>
      </w:pPr>
    </w:p>
    <w:p w:rsidR="00293176" w:rsidRPr="0091049D" w:rsidRDefault="00293176" w:rsidP="00834E64">
      <w:pPr>
        <w:pStyle w:val="Titolo8"/>
      </w:pPr>
      <w:r w:rsidRPr="0091049D">
        <w:t xml:space="preserve">2.1 </w:t>
      </w:r>
      <w:r w:rsidRPr="00293176">
        <w:t>- Opere di Conservazione del giacimento culturale (SCHEDA  A)</w:t>
      </w:r>
    </w:p>
    <w:p w:rsidR="00215033" w:rsidRDefault="00293176" w:rsidP="00834E64">
      <w:pPr>
        <w:tabs>
          <w:tab w:val="clear" w:pos="993"/>
        </w:tabs>
        <w:ind w:left="0"/>
      </w:pPr>
      <w:r w:rsidRPr="00293176">
        <w:rPr>
          <w:noProof/>
        </w:rPr>
        <w:drawing>
          <wp:inline distT="0" distB="0" distL="0" distR="0" wp14:anchorId="2E0B4E46" wp14:editId="02C6A0FC">
            <wp:extent cx="8523218" cy="44672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7272" cy="4469350"/>
                    </a:xfrm>
                    <a:prstGeom prst="rect">
                      <a:avLst/>
                    </a:prstGeom>
                    <a:noFill/>
                    <a:ln>
                      <a:noFill/>
                    </a:ln>
                  </pic:spPr>
                </pic:pic>
              </a:graphicData>
            </a:graphic>
          </wp:inline>
        </w:drawing>
      </w:r>
    </w:p>
    <w:p w:rsidR="00ED7B55" w:rsidRPr="00F96974" w:rsidRDefault="00ED7B55" w:rsidP="00834E64"/>
    <w:p w:rsidR="001056B4" w:rsidRDefault="001056B4" w:rsidP="00834E64">
      <w:pPr>
        <w:pStyle w:val="Titolo8"/>
        <w:sectPr w:rsidR="001056B4" w:rsidSect="00F96440">
          <w:pgSz w:w="16839" w:h="11907" w:orient="landscape" w:code="9"/>
          <w:pgMar w:top="1276" w:right="2517" w:bottom="709" w:left="1701" w:header="284" w:footer="238" w:gutter="0"/>
          <w:cols w:space="720"/>
          <w:titlePg/>
          <w:docGrid w:linePitch="326"/>
        </w:sectPr>
      </w:pPr>
      <w:bookmarkStart w:id="15" w:name="_Toc496186102"/>
      <w:bookmarkStart w:id="16" w:name="_Toc15909647"/>
      <w:bookmarkStart w:id="17" w:name="_Toc19020003"/>
      <w:bookmarkStart w:id="18" w:name="_Toc19020189"/>
    </w:p>
    <w:p w:rsidR="00215033" w:rsidRDefault="0091049D" w:rsidP="00834E64">
      <w:pPr>
        <w:pStyle w:val="Titoloparagrafo"/>
      </w:pPr>
      <w:r>
        <w:t xml:space="preserve">2.2 </w:t>
      </w:r>
      <w:r w:rsidR="001F3E1C">
        <w:t>Attività</w:t>
      </w:r>
      <w:r w:rsidR="001F6C14">
        <w:t xml:space="preserve"> di Musealiz</w:t>
      </w:r>
      <w:r w:rsidR="00215033" w:rsidRPr="00F96440">
        <w:t>zazione del giacimento culturale</w:t>
      </w:r>
      <w:r w:rsidR="00215033">
        <w:t xml:space="preserve"> </w:t>
      </w:r>
      <w:r w:rsidR="00215033" w:rsidRPr="008C3147">
        <w:t xml:space="preserve">(SCHEDA  </w:t>
      </w:r>
      <w:r w:rsidR="00215033">
        <w:t>B</w:t>
      </w:r>
      <w:r w:rsidR="00215033" w:rsidRPr="008C3147">
        <w:t>)</w:t>
      </w:r>
      <w:bookmarkEnd w:id="15"/>
      <w:bookmarkEnd w:id="16"/>
      <w:bookmarkEnd w:id="17"/>
      <w:bookmarkEnd w:id="18"/>
    </w:p>
    <w:p w:rsidR="00215033" w:rsidRDefault="00215033" w:rsidP="00834E64">
      <w:pPr>
        <w:pStyle w:val="Corpodeltesto4Cors"/>
      </w:pPr>
      <w:r>
        <w:t xml:space="preserve">Dato il variegato stratificarsi storico artistico dei siti individuati e dei manufatti ivi ricompresi, le attività progettuali individuate sono quelle atte a determinare: </w:t>
      </w:r>
    </w:p>
    <w:p w:rsidR="00215033" w:rsidRDefault="00215033" w:rsidP="003B6BC5">
      <w:pPr>
        <w:pStyle w:val="Corpodeltestopuntato"/>
      </w:pPr>
      <w:bookmarkStart w:id="19" w:name="_Toc19020004"/>
      <w:r>
        <w:t>Definizione  e creazione Percorso Storico Artistico tra le aree esterne ed i singoli edifici;</w:t>
      </w:r>
      <w:bookmarkEnd w:id="19"/>
      <w:r>
        <w:t xml:space="preserve"> </w:t>
      </w:r>
    </w:p>
    <w:p w:rsidR="00215033" w:rsidRDefault="00215033" w:rsidP="003B6BC5">
      <w:pPr>
        <w:pStyle w:val="Corpodeltestopuntato"/>
      </w:pPr>
      <w:bookmarkStart w:id="20" w:name="_Toc19020005"/>
      <w:r>
        <w:t>Definizione e creazione Percorso Archeologico tra le aree esterne ed i singoli ipogei;</w:t>
      </w:r>
      <w:bookmarkEnd w:id="20"/>
    </w:p>
    <w:p w:rsidR="00215033" w:rsidRDefault="00215033" w:rsidP="003B6BC5">
      <w:pPr>
        <w:pStyle w:val="Corpodeltestopuntato"/>
      </w:pPr>
      <w:bookmarkStart w:id="21" w:name="_Toc19020006"/>
      <w:r w:rsidRPr="00BB691E">
        <w:t xml:space="preserve">Definizione </w:t>
      </w:r>
      <w:r>
        <w:t>e creazione Area Museale Stabile;</w:t>
      </w:r>
      <w:bookmarkEnd w:id="21"/>
    </w:p>
    <w:p w:rsidR="00215033" w:rsidRDefault="00215033" w:rsidP="003B6BC5">
      <w:pPr>
        <w:pStyle w:val="Corpodeltestopuntato"/>
      </w:pPr>
      <w:bookmarkStart w:id="22" w:name="_Toc19020007"/>
      <w:r>
        <w:t>Individuazione e creazione Laboratori didattici;</w:t>
      </w:r>
      <w:bookmarkEnd w:id="22"/>
    </w:p>
    <w:p w:rsidR="00215033" w:rsidRDefault="00215033" w:rsidP="003B6BC5">
      <w:pPr>
        <w:pStyle w:val="Corpodeltestopuntato"/>
      </w:pPr>
      <w:bookmarkStart w:id="23" w:name="_Toc19020008"/>
      <w:r>
        <w:t>Individuazione e creazione delle diverse tipologie di Servizi per gli utenti;</w:t>
      </w:r>
      <w:bookmarkEnd w:id="23"/>
    </w:p>
    <w:p w:rsidR="00215033" w:rsidRDefault="00215033" w:rsidP="003B6BC5">
      <w:pPr>
        <w:pStyle w:val="Corpodeltestopuntato"/>
      </w:pPr>
      <w:bookmarkStart w:id="24" w:name="_Toc19020009"/>
      <w:r>
        <w:t>Fruizione immediata tramite didascalie e cartellonistica;</w:t>
      </w:r>
      <w:bookmarkEnd w:id="24"/>
    </w:p>
    <w:p w:rsidR="00215033" w:rsidRDefault="00215033" w:rsidP="003B6BC5">
      <w:pPr>
        <w:pStyle w:val="Corpodeltestopuntato"/>
      </w:pPr>
      <w:bookmarkStart w:id="25" w:name="_Toc19020010"/>
      <w:r>
        <w:t>Fruizione secondaria tramite  pubblicazione testo bilingue.</w:t>
      </w:r>
      <w:bookmarkEnd w:id="25"/>
    </w:p>
    <w:p w:rsidR="001F6C14" w:rsidRDefault="001F6C14" w:rsidP="00834E64">
      <w:pPr>
        <w:pStyle w:val="TITOLOSCHEDAB"/>
      </w:pPr>
      <w:r w:rsidRPr="001F6C14">
        <w:t>Tipologia degli spazzi possibili</w:t>
      </w:r>
    </w:p>
    <w:tbl>
      <w:tblPr>
        <w:tblStyle w:val="Tabellaclassica2"/>
        <w:tblW w:w="7480" w:type="dxa"/>
        <w:jc w:val="center"/>
        <w:tblLook w:val="04A0" w:firstRow="1" w:lastRow="0" w:firstColumn="1" w:lastColumn="0" w:noHBand="0" w:noVBand="1"/>
      </w:tblPr>
      <w:tblGrid>
        <w:gridCol w:w="2323"/>
        <w:gridCol w:w="833"/>
        <w:gridCol w:w="960"/>
        <w:gridCol w:w="3400"/>
      </w:tblGrid>
      <w:tr w:rsidR="00F505B6" w:rsidRPr="00B1255A" w:rsidTr="00FF1110">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100" w:firstRow="0" w:lastRow="0" w:firstColumn="1" w:lastColumn="0" w:oddVBand="0" w:evenVBand="0" w:oddHBand="0" w:evenHBand="0" w:firstRowFirstColumn="1" w:firstRowLastColumn="0" w:lastRowFirstColumn="0" w:lastRowLastColumn="0"/>
            <w:tcW w:w="2323" w:type="dxa"/>
            <w:noWrap/>
            <w:vAlign w:val="center"/>
          </w:tcPr>
          <w:p w:rsidR="00F505B6" w:rsidRPr="00B1255A" w:rsidRDefault="00F505B6" w:rsidP="00834E64">
            <w:pPr>
              <w:pStyle w:val="tabellatesto"/>
            </w:pPr>
            <w:r w:rsidRPr="00B1255A">
              <w:t>DENOMINAZIONE</w:t>
            </w:r>
          </w:p>
        </w:tc>
        <w:tc>
          <w:tcPr>
            <w:tcW w:w="797" w:type="dxa"/>
            <w:noWrap/>
            <w:vAlign w:val="center"/>
          </w:tcPr>
          <w:p w:rsidR="00F505B6" w:rsidRPr="00B1255A" w:rsidRDefault="00F505B6" w:rsidP="00834E64">
            <w:pPr>
              <w:pStyle w:val="tabellatesto"/>
              <w:cnfStyle w:val="100000000000" w:firstRow="1" w:lastRow="0" w:firstColumn="0" w:lastColumn="0" w:oddVBand="0" w:evenVBand="0" w:oddHBand="0" w:evenHBand="0" w:firstRowFirstColumn="0" w:firstRowLastColumn="0" w:lastRowFirstColumn="0" w:lastRowLastColumn="0"/>
            </w:pPr>
            <w:r w:rsidRPr="00B1255A">
              <w:t>Mq</w:t>
            </w:r>
          </w:p>
        </w:tc>
        <w:tc>
          <w:tcPr>
            <w:tcW w:w="960" w:type="dxa"/>
            <w:noWrap/>
            <w:vAlign w:val="center"/>
          </w:tcPr>
          <w:p w:rsidR="00F505B6" w:rsidRPr="00B1255A" w:rsidRDefault="00F505B6" w:rsidP="00834E64">
            <w:pPr>
              <w:pStyle w:val="tabellatesto"/>
              <w:cnfStyle w:val="100000000000" w:firstRow="1" w:lastRow="0" w:firstColumn="0" w:lastColumn="0" w:oddVBand="0" w:evenVBand="0" w:oddHBand="0" w:evenHBand="0" w:firstRowFirstColumn="0" w:firstRowLastColumn="0" w:lastRowFirstColumn="0" w:lastRowLastColumn="0"/>
            </w:pPr>
            <w:r w:rsidRPr="00B1255A">
              <w:t>%</w:t>
            </w:r>
          </w:p>
        </w:tc>
        <w:tc>
          <w:tcPr>
            <w:tcW w:w="3400" w:type="dxa"/>
            <w:vAlign w:val="center"/>
          </w:tcPr>
          <w:p w:rsidR="00F505B6" w:rsidRPr="00B1255A" w:rsidRDefault="00F505B6" w:rsidP="00834E64">
            <w:pPr>
              <w:pStyle w:val="tabellatesto"/>
              <w:cnfStyle w:val="100000000000" w:firstRow="1" w:lastRow="0" w:firstColumn="0" w:lastColumn="0" w:oddVBand="0" w:evenVBand="0" w:oddHBand="0" w:evenHBand="0" w:firstRowFirstColumn="0" w:firstRowLastColumn="0" w:lastRowFirstColumn="0" w:lastRowLastColumn="0"/>
            </w:pPr>
            <w:r w:rsidRPr="00B1255A">
              <w:t>TIPOLOGIA</w:t>
            </w:r>
          </w:p>
        </w:tc>
      </w:tr>
      <w:tr w:rsidR="00F505B6" w:rsidRPr="00B1255A" w:rsidTr="00FF1110">
        <w:trPr>
          <w:trHeight w:val="67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505B6" w:rsidRPr="00B1255A" w:rsidRDefault="00F505B6" w:rsidP="00834E64">
            <w:pPr>
              <w:pStyle w:val="tabellatesto"/>
            </w:pPr>
            <w:r w:rsidRPr="00B1255A">
              <w:t>IPOGEO</w:t>
            </w:r>
          </w:p>
        </w:tc>
        <w:tc>
          <w:tcPr>
            <w:tcW w:w="797"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4.645,53 </w:t>
            </w:r>
          </w:p>
        </w:tc>
        <w:tc>
          <w:tcPr>
            <w:tcW w:w="960"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13,04%</w:t>
            </w:r>
          </w:p>
        </w:tc>
        <w:tc>
          <w:tcPr>
            <w:tcW w:w="3400" w:type="dxa"/>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interrate di notevole interesse arche</w:t>
            </w:r>
            <w:r w:rsidRPr="00B1255A">
              <w:t>o</w:t>
            </w:r>
            <w:r w:rsidRPr="00B1255A">
              <w:t>logico, da gestire e allestire secondo i dettami di legge</w:t>
            </w:r>
          </w:p>
        </w:tc>
      </w:tr>
      <w:tr w:rsidR="00F505B6" w:rsidRPr="00B1255A" w:rsidTr="00FF1110">
        <w:trPr>
          <w:trHeight w:val="11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505B6" w:rsidRPr="00B1255A" w:rsidRDefault="00F505B6" w:rsidP="00834E64">
            <w:pPr>
              <w:pStyle w:val="tabellatesto"/>
            </w:pPr>
            <w:r w:rsidRPr="00B1255A">
              <w:t>GRANDI CORSIE</w:t>
            </w:r>
          </w:p>
        </w:tc>
        <w:tc>
          <w:tcPr>
            <w:tcW w:w="797"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6.822,00 </w:t>
            </w:r>
          </w:p>
        </w:tc>
        <w:tc>
          <w:tcPr>
            <w:tcW w:w="960"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19,15%</w:t>
            </w:r>
          </w:p>
        </w:tc>
        <w:tc>
          <w:tcPr>
            <w:tcW w:w="3400" w:type="dxa"/>
            <w:hideMark/>
          </w:tcPr>
          <w:p w:rsidR="00F505B6"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t>Corsie ristrutturate e alles</w:t>
            </w:r>
            <w:r w:rsidR="00F505B6" w:rsidRPr="00B1255A">
              <w:t>t</w:t>
            </w:r>
            <w:r>
              <w:t>it</w:t>
            </w:r>
            <w:r w:rsidR="00F505B6" w:rsidRPr="00B1255A">
              <w:t>e, da Paolo Port</w:t>
            </w:r>
            <w:r w:rsidR="00F505B6" w:rsidRPr="00B1255A">
              <w:t>o</w:t>
            </w:r>
            <w:r w:rsidR="00F505B6" w:rsidRPr="00B1255A">
              <w:t>ghesi in occasione del grande Giubileo del 2000 che possono essere riorganizzate e gestite in vario modo e secondo uno specifico progetto .</w:t>
            </w:r>
          </w:p>
        </w:tc>
      </w:tr>
      <w:tr w:rsidR="00F505B6" w:rsidRPr="00B1255A" w:rsidTr="00FF1110">
        <w:trPr>
          <w:trHeight w:val="11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505B6" w:rsidRPr="00B1255A" w:rsidRDefault="00F505B6" w:rsidP="00834E64">
            <w:pPr>
              <w:pStyle w:val="tabellatesto"/>
            </w:pPr>
            <w:r w:rsidRPr="00B1255A">
              <w:t>SUPERFICI DA RISTRUTTURARE</w:t>
            </w:r>
          </w:p>
        </w:tc>
        <w:tc>
          <w:tcPr>
            <w:tcW w:w="797"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3.155,04 </w:t>
            </w:r>
          </w:p>
        </w:tc>
        <w:tc>
          <w:tcPr>
            <w:tcW w:w="960"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8,86%</w:t>
            </w:r>
          </w:p>
        </w:tc>
        <w:tc>
          <w:tcPr>
            <w:tcW w:w="3400" w:type="dxa"/>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di variegata tipologia, ma con partic</w:t>
            </w:r>
            <w:r>
              <w:t>o</w:t>
            </w:r>
            <w:r w:rsidRPr="00B1255A">
              <w:t>lari caratteristiche che le rendono idonee per attività di carattere sociale indirizzate al Co</w:t>
            </w:r>
            <w:r>
              <w:t>-</w:t>
            </w:r>
            <w:r w:rsidRPr="00B1255A">
              <w:t>working e per le star</w:t>
            </w:r>
            <w:r>
              <w:t xml:space="preserve">t </w:t>
            </w:r>
            <w:r w:rsidRPr="00B1255A">
              <w:t>up innovative</w:t>
            </w:r>
          </w:p>
        </w:tc>
      </w:tr>
      <w:tr w:rsidR="00F505B6" w:rsidRPr="00B1255A" w:rsidTr="00FF1110">
        <w:trPr>
          <w:trHeight w:val="840"/>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505B6" w:rsidRPr="00B1255A" w:rsidRDefault="00F505B6" w:rsidP="00834E64">
            <w:pPr>
              <w:pStyle w:val="tabellatesto"/>
            </w:pPr>
            <w:r w:rsidRPr="00B1255A">
              <w:t>ALTRE SUPERFICI</w:t>
            </w:r>
          </w:p>
        </w:tc>
        <w:tc>
          <w:tcPr>
            <w:tcW w:w="797"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12.196,06 </w:t>
            </w:r>
          </w:p>
        </w:tc>
        <w:tc>
          <w:tcPr>
            <w:tcW w:w="960"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34,23%</w:t>
            </w:r>
          </w:p>
        </w:tc>
        <w:tc>
          <w:tcPr>
            <w:tcW w:w="3400" w:type="dxa"/>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soggette a vincoli di legge, di qualità architettonica e storica  da destinare a suppo</w:t>
            </w:r>
            <w:r w:rsidRPr="00B1255A">
              <w:t>r</w:t>
            </w:r>
            <w:r w:rsidRPr="00B1255A">
              <w:t xml:space="preserve">toad attivtà di progetto </w:t>
            </w:r>
          </w:p>
        </w:tc>
      </w:tr>
      <w:tr w:rsidR="00F505B6"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505B6" w:rsidRPr="00B1255A" w:rsidRDefault="00F505B6" w:rsidP="00834E64">
            <w:pPr>
              <w:pStyle w:val="tabellatesto"/>
            </w:pPr>
          </w:p>
        </w:tc>
        <w:tc>
          <w:tcPr>
            <w:tcW w:w="797" w:type="dxa"/>
            <w:noWrap/>
            <w:hideMark/>
          </w:tcPr>
          <w:p w:rsidR="00F505B6" w:rsidRPr="00B1255A" w:rsidRDefault="00E3750D"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 "#.##0,00" </w:instrText>
            </w:r>
            <w:r>
              <w:fldChar w:fldCharType="separate"/>
            </w:r>
            <w:r>
              <w:rPr>
                <w:noProof/>
              </w:rPr>
              <w:t>26.818,63</w:t>
            </w:r>
            <w:r>
              <w:fldChar w:fldCharType="end"/>
            </w:r>
          </w:p>
        </w:tc>
        <w:tc>
          <w:tcPr>
            <w:tcW w:w="960" w:type="dxa"/>
            <w:noWrap/>
            <w:hideMark/>
          </w:tcPr>
          <w:p w:rsidR="00F505B6"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=SUM(ABOVE)*100 \# "0,00%" </w:instrText>
            </w:r>
            <w:r>
              <w:fldChar w:fldCharType="separate"/>
            </w:r>
            <w:r>
              <w:rPr>
                <w:noProof/>
              </w:rPr>
              <w:t>75,28%</w:t>
            </w:r>
            <w:r>
              <w:fldChar w:fldCharType="end"/>
            </w:r>
          </w:p>
        </w:tc>
        <w:tc>
          <w:tcPr>
            <w:tcW w:w="3400" w:type="dxa"/>
            <w:noWrap/>
            <w:hideMark/>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p>
        </w:tc>
      </w:tr>
      <w:tr w:rsidR="00F505B6"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tcPr>
          <w:p w:rsidR="00F505B6" w:rsidRPr="00B1255A" w:rsidRDefault="00F505B6" w:rsidP="00834E64">
            <w:pPr>
              <w:pStyle w:val="tabellatesto"/>
            </w:pPr>
          </w:p>
        </w:tc>
        <w:tc>
          <w:tcPr>
            <w:tcW w:w="797" w:type="dxa"/>
            <w:noWrap/>
          </w:tcPr>
          <w:p w:rsidR="00F505B6" w:rsidRPr="00B1255A" w:rsidRDefault="00E3750D" w:rsidP="00834E64">
            <w:pPr>
              <w:pStyle w:val="tabellatesto"/>
              <w:cnfStyle w:val="000000000000" w:firstRow="0" w:lastRow="0" w:firstColumn="0" w:lastColumn="0" w:oddVBand="0" w:evenVBand="0" w:oddHBand="0" w:evenHBand="0" w:firstRowFirstColumn="0" w:firstRowLastColumn="0" w:lastRowFirstColumn="0" w:lastRowLastColumn="0"/>
            </w:pPr>
            <w:r w:rsidRPr="00B1255A">
              <w:t>35.625,63</w:t>
            </w:r>
          </w:p>
        </w:tc>
        <w:tc>
          <w:tcPr>
            <w:tcW w:w="960" w:type="dxa"/>
            <w:noWrap/>
          </w:tcPr>
          <w:p w:rsidR="00F505B6" w:rsidRPr="00B1255A" w:rsidRDefault="00E3750D" w:rsidP="00834E64">
            <w:pPr>
              <w:pStyle w:val="tabellatesto"/>
              <w:cnfStyle w:val="000000000000" w:firstRow="0" w:lastRow="0" w:firstColumn="0" w:lastColumn="0" w:oddVBand="0" w:evenVBand="0" w:oddHBand="0" w:evenHBand="0" w:firstRowFirstColumn="0" w:firstRowLastColumn="0" w:lastRowFirstColumn="0" w:lastRowLastColumn="0"/>
            </w:pPr>
            <w:r w:rsidRPr="00B1255A">
              <w:t>100,00%</w:t>
            </w:r>
          </w:p>
        </w:tc>
        <w:tc>
          <w:tcPr>
            <w:tcW w:w="3400" w:type="dxa"/>
            <w:noWrap/>
          </w:tcPr>
          <w:p w:rsidR="00F505B6" w:rsidRPr="00B1255A" w:rsidRDefault="00F505B6" w:rsidP="00834E64">
            <w:pPr>
              <w:pStyle w:val="tabellatesto"/>
              <w:cnfStyle w:val="000000000000" w:firstRow="0" w:lastRow="0" w:firstColumn="0" w:lastColumn="0" w:oddVBand="0" w:evenVBand="0" w:oddHBand="0" w:evenHBand="0" w:firstRowFirstColumn="0" w:firstRowLastColumn="0" w:lastRowFirstColumn="0" w:lastRowLastColumn="0"/>
            </w:pPr>
          </w:p>
        </w:tc>
      </w:tr>
    </w:tbl>
    <w:p w:rsidR="001F6C14" w:rsidRPr="001F6C14" w:rsidRDefault="001F6C14" w:rsidP="00834E64">
      <w:pPr>
        <w:pStyle w:val="Corpodeltesto"/>
      </w:pPr>
    </w:p>
    <w:p w:rsidR="00215033" w:rsidRDefault="00215033" w:rsidP="00834E64">
      <w:pPr>
        <w:pStyle w:val="TITOLOSCHEDAB"/>
      </w:pPr>
      <w:r>
        <w:t>Nota esplicativa per la lettura della Scheda B:</w:t>
      </w:r>
    </w:p>
    <w:p w:rsidR="00215033" w:rsidRDefault="00215033" w:rsidP="00834E64">
      <w:r>
        <w:t>L’oggetto della presente scheda è quello riportato nella prima stringa orizzontale:</w:t>
      </w:r>
      <w:r>
        <w:br/>
        <w:t xml:space="preserve"> </w:t>
      </w:r>
      <w:r w:rsidRPr="00F96974">
        <w:rPr>
          <w:b/>
        </w:rPr>
        <w:t>“Attività – Proposta di Valorizzazione per la Musealizzazione del Giacimento Cultur</w:t>
      </w:r>
      <w:r w:rsidRPr="00F96974">
        <w:rPr>
          <w:b/>
        </w:rPr>
        <w:t>a</w:t>
      </w:r>
      <w:r w:rsidRPr="00F96974">
        <w:rPr>
          <w:b/>
        </w:rPr>
        <w:t>le</w:t>
      </w:r>
      <w:r>
        <w:t>”.</w:t>
      </w:r>
    </w:p>
    <w:p w:rsidR="00215033" w:rsidRDefault="00215033" w:rsidP="00834E64">
      <w:r w:rsidRPr="00F96974">
        <w:rPr>
          <w:b/>
        </w:rPr>
        <w:t>La colonna n.1</w:t>
      </w:r>
      <w:r>
        <w:t xml:space="preserve"> riporta la numerazione dei Corpi di Fabbrica/ Edifici/ Siti ipogei/Siti Esterni soggetti all’attività oggetto della presente scheda.</w:t>
      </w:r>
    </w:p>
    <w:p w:rsidR="00215033" w:rsidRDefault="00215033" w:rsidP="00834E64">
      <w:r w:rsidRPr="00F96974">
        <w:rPr>
          <w:b/>
        </w:rPr>
        <w:t>La colonna n.2</w:t>
      </w:r>
      <w:r>
        <w:t xml:space="preserve"> riporta la denominazione dei Corpi di Fabbrica/ Edifici/ Siti ipogei/Siti Esterni  so</w:t>
      </w:r>
      <w:r>
        <w:t>g</w:t>
      </w:r>
      <w:r>
        <w:t xml:space="preserve">getti all’attività oggetto della presente scheda. </w:t>
      </w:r>
    </w:p>
    <w:p w:rsidR="00215033" w:rsidRDefault="00215033" w:rsidP="00834E64">
      <w:r w:rsidRPr="00F96974">
        <w:rPr>
          <w:b/>
        </w:rPr>
        <w:t>La colonna n.3</w:t>
      </w:r>
      <w:r>
        <w:t xml:space="preserve"> riporta eventuali manufatti contenuti nei Corpi di Fabbrica/ Edifici/ Siti ipogei/Siti Esterni e soggetti anch’essi all’attività oggetto della presente scheda. </w:t>
      </w:r>
    </w:p>
    <w:p w:rsidR="00215033" w:rsidRDefault="00215033" w:rsidP="00834E64">
      <w:r w:rsidRPr="00F96974">
        <w:rPr>
          <w:b/>
        </w:rPr>
        <w:t>La colonna n.4</w:t>
      </w:r>
      <w:r>
        <w:t xml:space="preserve"> riporta se l’utilizzo dei Corpi di Fabbrica/ Edifici/ Siti ipogei/Siti Esterni, ai fini dell’attività oggetto della presente scheda, sia totale o condiviso, questo nel caso di compresenza di altre attività di conservazione già in corso d’opera, oppure di destinazione d’uso conventuale.</w:t>
      </w:r>
    </w:p>
    <w:p w:rsidR="00215033" w:rsidRDefault="00215033" w:rsidP="00834E64">
      <w:r w:rsidRPr="00F96974">
        <w:rPr>
          <w:b/>
        </w:rPr>
        <w:t>Le colonne nn.5-6-7-8</w:t>
      </w:r>
      <w:r>
        <w:t xml:space="preserve"> riportano le diverse modalità di musealizzazione proposte sulla base della tipologia/stratificazione/datazione dei Corpi di Fabbrica/ Edifici/ Siti ipogei/Siti Esterni e quanto in essi contenuto, con evidenziato a colori il grado di corrispondenza alla fruizione.</w:t>
      </w:r>
    </w:p>
    <w:p w:rsidR="00215033" w:rsidRDefault="00215033" w:rsidP="00834E64">
      <w:r w:rsidRPr="00F96974">
        <w:rPr>
          <w:b/>
        </w:rPr>
        <w:t>Le colonne nn.9-10-11-12</w:t>
      </w:r>
      <w:r>
        <w:t xml:space="preserve"> riportano le varie attività di supporto alla fruizione dell’intero museo diffuso, composto dai Corpi di Fabbrica/ Edifici/ Siti ipogei/Siti Esterni e quanto in essi contenuto, con evidenziato a colori il grado di necessità.   </w:t>
      </w:r>
    </w:p>
    <w:p w:rsidR="00215033" w:rsidRDefault="00215033" w:rsidP="00834E64">
      <w:r w:rsidRPr="00F96974">
        <w:rPr>
          <w:b/>
        </w:rPr>
        <w:t>La colonna n.13</w:t>
      </w:r>
      <w:r>
        <w:t xml:space="preserve"> riporta la proposta generica di tempistica degli interventi in base allo stato attu</w:t>
      </w:r>
      <w:r>
        <w:t>a</w:t>
      </w:r>
      <w:r>
        <w:t>le di conservazione dei Corpi di Fabbrica/ Edifici/ Siti ipogei/Siti Esterni soggetti all’attività oggetto della scheda A.</w:t>
      </w:r>
    </w:p>
    <w:p w:rsidR="00B47A9E" w:rsidRDefault="00B47A9E" w:rsidP="00834E64">
      <w:pPr>
        <w:pStyle w:val="Corpodeltesto"/>
      </w:pPr>
      <w:bookmarkStart w:id="26" w:name="_Toc496186103"/>
      <w:bookmarkStart w:id="27" w:name="_Toc15909648"/>
      <w:bookmarkStart w:id="28" w:name="_Toc19020011"/>
      <w:bookmarkStart w:id="29" w:name="_Toc19020190"/>
    </w:p>
    <w:p w:rsidR="00F96440" w:rsidRDefault="00F96440" w:rsidP="00834E64">
      <w:pPr>
        <w:pStyle w:val="Titolo8"/>
        <w:sectPr w:rsidR="00F96440" w:rsidSect="00190FA5">
          <w:pgSz w:w="11907" w:h="16839" w:code="9"/>
          <w:pgMar w:top="1668" w:right="709" w:bottom="1701" w:left="1276" w:header="284" w:footer="240" w:gutter="0"/>
          <w:cols w:space="720"/>
          <w:titlePg/>
          <w:docGrid w:linePitch="326"/>
        </w:sectPr>
      </w:pPr>
    </w:p>
    <w:p w:rsidR="00F96440" w:rsidRDefault="00F96440" w:rsidP="00834E64">
      <w:pPr>
        <w:pStyle w:val="Titolo8"/>
      </w:pPr>
      <w:r>
        <w:t xml:space="preserve">2.2 </w:t>
      </w:r>
      <w:r w:rsidRPr="00F96440">
        <w:t>Opere di Musealizzazione del giacimento culturale</w:t>
      </w:r>
      <w:r>
        <w:t xml:space="preserve"> </w:t>
      </w:r>
      <w:r w:rsidRPr="008C3147">
        <w:t xml:space="preserve">(SCHEDA  </w:t>
      </w:r>
      <w:r>
        <w:t>B</w:t>
      </w:r>
      <w:r w:rsidRPr="008C3147">
        <w:t>)</w:t>
      </w:r>
    </w:p>
    <w:p w:rsidR="00F96440" w:rsidRDefault="00F96440" w:rsidP="00834E64">
      <w:pPr>
        <w:pStyle w:val="Corpodeltesto"/>
      </w:pPr>
    </w:p>
    <w:p w:rsidR="00F96440" w:rsidRDefault="00F96440" w:rsidP="00834E64">
      <w:pPr>
        <w:tabs>
          <w:tab w:val="clear" w:pos="993"/>
          <w:tab w:val="left" w:pos="1276"/>
        </w:tabs>
        <w:ind w:left="0"/>
        <w:rPr>
          <w:iCs/>
          <w:smallCaps/>
          <w:kern w:val="20"/>
          <w:sz w:val="20"/>
          <w:szCs w:val="20"/>
        </w:rPr>
      </w:pPr>
      <w:r w:rsidRPr="00F96440">
        <w:rPr>
          <w:noProof/>
        </w:rPr>
        <w:drawing>
          <wp:inline distT="0" distB="0" distL="0" distR="0" wp14:anchorId="191A96F3" wp14:editId="2C1DB2FC">
            <wp:extent cx="8872154" cy="4000500"/>
            <wp:effectExtent l="0" t="0" r="571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1321" cy="4004634"/>
                    </a:xfrm>
                    <a:prstGeom prst="rect">
                      <a:avLst/>
                    </a:prstGeom>
                    <a:noFill/>
                    <a:ln>
                      <a:noFill/>
                    </a:ln>
                  </pic:spPr>
                </pic:pic>
              </a:graphicData>
            </a:graphic>
          </wp:inline>
        </w:drawing>
      </w:r>
      <w:r>
        <w:br w:type="page"/>
      </w:r>
    </w:p>
    <w:p w:rsidR="004D0422" w:rsidRDefault="004D0422" w:rsidP="00834E64">
      <w:pPr>
        <w:pStyle w:val="Titolo8"/>
        <w:sectPr w:rsidR="004D0422" w:rsidSect="00F96440">
          <w:pgSz w:w="16839" w:h="11907" w:orient="landscape" w:code="9"/>
          <w:pgMar w:top="1276" w:right="1104" w:bottom="709" w:left="1701" w:header="284" w:footer="240" w:gutter="0"/>
          <w:cols w:space="720"/>
          <w:titlePg/>
          <w:docGrid w:linePitch="326"/>
        </w:sectPr>
      </w:pPr>
    </w:p>
    <w:p w:rsidR="00215033" w:rsidRPr="004D0422" w:rsidRDefault="0091049D" w:rsidP="00834E64">
      <w:pPr>
        <w:pStyle w:val="Titoloparagrafo"/>
      </w:pPr>
      <w:r>
        <w:t xml:space="preserve">2.3 - </w:t>
      </w:r>
      <w:r w:rsidR="00215033" w:rsidRPr="00ED7B55">
        <w:t>Gestione Commerciale e Recettiva del giacimento culturale (SCHEDA  C)</w:t>
      </w:r>
      <w:bookmarkEnd w:id="26"/>
      <w:bookmarkEnd w:id="27"/>
      <w:bookmarkEnd w:id="28"/>
      <w:bookmarkEnd w:id="29"/>
    </w:p>
    <w:p w:rsidR="00215033" w:rsidRDefault="00215033" w:rsidP="00834E64">
      <w:pPr>
        <w:pStyle w:val="Corpodeltesto4Cors"/>
      </w:pPr>
      <w:r>
        <w:t>I siti individuati ed il loro peculiare carattere storico, nonché la loro collocazione all’interno della Capitale, si prestano ad una fruizione condivisa e “divulgativa”, ciò attraverso varie tipologie di a</w:t>
      </w:r>
      <w:r>
        <w:t>l</w:t>
      </w:r>
      <w:r>
        <w:t>lestimenti:</w:t>
      </w:r>
    </w:p>
    <w:p w:rsidR="00215033" w:rsidRPr="0091049D" w:rsidRDefault="003B6BC5" w:rsidP="003B6BC5">
      <w:pPr>
        <w:pStyle w:val="Corpodeltestopuntato"/>
      </w:pPr>
      <w:bookmarkStart w:id="30" w:name="_Toc19020012"/>
      <w:r>
        <w:t xml:space="preserve">Attività di formazione </w:t>
      </w:r>
      <w:r w:rsidR="00215033" w:rsidRPr="0091049D">
        <w:t xml:space="preserve">e </w:t>
      </w:r>
      <w:r>
        <w:t xml:space="preserve"> gestione </w:t>
      </w:r>
      <w:r w:rsidR="00215033" w:rsidRPr="0091049D">
        <w:t>Congressi;</w:t>
      </w:r>
      <w:bookmarkEnd w:id="30"/>
    </w:p>
    <w:p w:rsidR="00215033" w:rsidRPr="0091049D" w:rsidRDefault="00215033" w:rsidP="003B6BC5">
      <w:pPr>
        <w:pStyle w:val="Corpodeltestopuntato"/>
      </w:pPr>
      <w:bookmarkStart w:id="31" w:name="_Toc19020013"/>
      <w:r w:rsidRPr="0091049D">
        <w:t>Mostre e Manifestazioni;</w:t>
      </w:r>
      <w:bookmarkEnd w:id="31"/>
    </w:p>
    <w:p w:rsidR="00215033" w:rsidRPr="0091049D" w:rsidRDefault="00215033" w:rsidP="003B6BC5">
      <w:pPr>
        <w:pStyle w:val="Corpodeltestopuntato"/>
      </w:pPr>
      <w:bookmarkStart w:id="32" w:name="_Toc19020014"/>
      <w:r w:rsidRPr="0091049D">
        <w:t>Creazione e collocazione stand informazioni e/o Biglietteria;</w:t>
      </w:r>
      <w:bookmarkEnd w:id="32"/>
    </w:p>
    <w:p w:rsidR="00215033" w:rsidRPr="0091049D" w:rsidRDefault="00215033" w:rsidP="003B6BC5">
      <w:pPr>
        <w:pStyle w:val="Corpodeltestopuntato"/>
      </w:pPr>
      <w:bookmarkStart w:id="33" w:name="_Toc19020015"/>
      <w:r w:rsidRPr="0091049D">
        <w:t>Creazione e collocazione di Bookshop;</w:t>
      </w:r>
      <w:bookmarkEnd w:id="33"/>
    </w:p>
    <w:p w:rsidR="00215033" w:rsidRDefault="00215033" w:rsidP="003B6BC5">
      <w:pPr>
        <w:pStyle w:val="Corpodeltestopuntato"/>
      </w:pPr>
      <w:bookmarkStart w:id="34" w:name="_Toc19020016"/>
      <w:r w:rsidRPr="0091049D">
        <w:t>Creazione e collocazione di Punti di ristoro e di ambienti per foresteria.</w:t>
      </w:r>
      <w:bookmarkEnd w:id="34"/>
    </w:p>
    <w:p w:rsidR="00FF1110" w:rsidRPr="00FF1110" w:rsidRDefault="00FF1110" w:rsidP="00834E64">
      <w:pPr>
        <w:pStyle w:val="Corpodeltesto"/>
      </w:pPr>
    </w:p>
    <w:p w:rsidR="00FF1110" w:rsidRDefault="00FF1110" w:rsidP="00834E64">
      <w:pPr>
        <w:pStyle w:val="TITOLOSCHEDAB"/>
      </w:pPr>
      <w:r w:rsidRPr="001F6C14">
        <w:t>Tipologia degli spazzi possibili</w:t>
      </w:r>
    </w:p>
    <w:tbl>
      <w:tblPr>
        <w:tblStyle w:val="Tabellaclassica2"/>
        <w:tblW w:w="7551" w:type="dxa"/>
        <w:jc w:val="center"/>
        <w:tblLook w:val="04A0" w:firstRow="1" w:lastRow="0" w:firstColumn="1" w:lastColumn="0" w:noHBand="0" w:noVBand="1"/>
      </w:tblPr>
      <w:tblGrid>
        <w:gridCol w:w="2323"/>
        <w:gridCol w:w="868"/>
        <w:gridCol w:w="960"/>
        <w:gridCol w:w="3400"/>
      </w:tblGrid>
      <w:tr w:rsidR="00FF1110" w:rsidRPr="00B1255A" w:rsidTr="00FF1110">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100" w:firstRow="0" w:lastRow="0" w:firstColumn="1" w:lastColumn="0" w:oddVBand="0" w:evenVBand="0" w:oddHBand="0" w:evenHBand="0" w:firstRowFirstColumn="1" w:firstRowLastColumn="0" w:lastRowFirstColumn="0" w:lastRowLastColumn="0"/>
            <w:tcW w:w="2323" w:type="dxa"/>
            <w:noWrap/>
            <w:vAlign w:val="center"/>
          </w:tcPr>
          <w:p w:rsidR="00FF1110" w:rsidRPr="00B1255A" w:rsidRDefault="00FF1110" w:rsidP="00834E64">
            <w:pPr>
              <w:pStyle w:val="tabellatesto"/>
            </w:pPr>
            <w:r w:rsidRPr="00B1255A">
              <w:t>DENOMINAZIONE</w:t>
            </w:r>
          </w:p>
        </w:tc>
        <w:tc>
          <w:tcPr>
            <w:tcW w:w="868" w:type="dxa"/>
            <w:noWrap/>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Mq</w:t>
            </w:r>
          </w:p>
        </w:tc>
        <w:tc>
          <w:tcPr>
            <w:tcW w:w="960" w:type="dxa"/>
            <w:noWrap/>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w:t>
            </w:r>
          </w:p>
        </w:tc>
        <w:tc>
          <w:tcPr>
            <w:tcW w:w="3400" w:type="dxa"/>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TIPOLOGIA</w:t>
            </w:r>
          </w:p>
        </w:tc>
      </w:tr>
      <w:tr w:rsidR="00FF1110" w:rsidRPr="00B1255A" w:rsidTr="00FF1110">
        <w:trPr>
          <w:trHeight w:val="11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r w:rsidRPr="00B1255A">
              <w:t>GRANDI CORSIE</w:t>
            </w: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6.822,00 </w:t>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19,15%</w:t>
            </w:r>
          </w:p>
        </w:tc>
        <w:tc>
          <w:tcPr>
            <w:tcW w:w="3400" w:type="dxa"/>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t>Corsie ristrutturate e alles</w:t>
            </w:r>
            <w:r w:rsidRPr="00B1255A">
              <w:t>t</w:t>
            </w:r>
            <w:r>
              <w:t>it</w:t>
            </w:r>
            <w:r w:rsidRPr="00B1255A">
              <w:t>e, da Paolo Port</w:t>
            </w:r>
            <w:r w:rsidRPr="00B1255A">
              <w:t>o</w:t>
            </w:r>
            <w:r w:rsidRPr="00B1255A">
              <w:t>ghesi in occasione del grande Giubileo del 2000 che possono essere riorganizzate e gestite in vario modo e secondo uno specifico progetto .</w:t>
            </w:r>
          </w:p>
        </w:tc>
      </w:tr>
      <w:tr w:rsidR="00FF1110" w:rsidRPr="00B1255A" w:rsidTr="00FF1110">
        <w:trPr>
          <w:trHeight w:val="11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r w:rsidRPr="00B1255A">
              <w:t>SUPERFICI DA RISTRUTTURARE</w:t>
            </w: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3.155,04 </w:t>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8,86%</w:t>
            </w:r>
          </w:p>
        </w:tc>
        <w:tc>
          <w:tcPr>
            <w:tcW w:w="3400" w:type="dxa"/>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di variegata tipologia, ma con partic</w:t>
            </w:r>
            <w:r>
              <w:t>o</w:t>
            </w:r>
            <w:r w:rsidRPr="00B1255A">
              <w:t>lari caratteristiche che le rendono idonee per attività di carattere sociale indirizzate al Co</w:t>
            </w:r>
            <w:r>
              <w:t>-</w:t>
            </w:r>
            <w:r w:rsidRPr="00B1255A">
              <w:t>working e per le star</w:t>
            </w:r>
            <w:r>
              <w:t xml:space="preserve">t </w:t>
            </w:r>
            <w:r w:rsidRPr="00B1255A">
              <w:t>up innovative</w:t>
            </w:r>
          </w:p>
        </w:tc>
      </w:tr>
      <w:tr w:rsidR="00FF1110" w:rsidRPr="00B1255A" w:rsidTr="00FF1110">
        <w:trPr>
          <w:trHeight w:val="840"/>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r w:rsidRPr="00B1255A">
              <w:t>ALTRE SUPERFICI</w:t>
            </w: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12.196,06 </w:t>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34,23%</w:t>
            </w:r>
          </w:p>
        </w:tc>
        <w:tc>
          <w:tcPr>
            <w:tcW w:w="3400" w:type="dxa"/>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soggette a vincoli di legge, di qualità architettonica e storica  da destinare a suppo</w:t>
            </w:r>
            <w:r w:rsidRPr="00B1255A">
              <w:t>r</w:t>
            </w:r>
            <w:r w:rsidRPr="00B1255A">
              <w:t xml:space="preserve">toad attivtà di progetto </w:t>
            </w:r>
          </w:p>
        </w:tc>
      </w:tr>
      <w:tr w:rsidR="00FF1110"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 "#.##0,00" </w:instrText>
            </w:r>
            <w:r>
              <w:fldChar w:fldCharType="separate"/>
            </w:r>
            <w:r>
              <w:rPr>
                <w:noProof/>
              </w:rPr>
              <w:t>22.173,10</w:t>
            </w:r>
            <w:r>
              <w:fldChar w:fldCharType="end"/>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=SUM(ABOVE)*100 \# "0,00%" </w:instrText>
            </w:r>
            <w:r>
              <w:fldChar w:fldCharType="separate"/>
            </w:r>
            <w:r>
              <w:rPr>
                <w:noProof/>
              </w:rPr>
              <w:t>62,24%</w:t>
            </w:r>
            <w:r>
              <w:fldChar w:fldCharType="end"/>
            </w:r>
          </w:p>
        </w:tc>
        <w:tc>
          <w:tcPr>
            <w:tcW w:w="340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p>
        </w:tc>
      </w:tr>
      <w:tr w:rsidR="00FF1110"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tcPr>
          <w:p w:rsidR="00FF1110" w:rsidRPr="00B1255A" w:rsidRDefault="00FF1110" w:rsidP="00834E64">
            <w:pPr>
              <w:pStyle w:val="tabellatesto"/>
            </w:pPr>
          </w:p>
        </w:tc>
        <w:tc>
          <w:tcPr>
            <w:tcW w:w="868"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35.625,63</w:t>
            </w:r>
          </w:p>
        </w:tc>
        <w:tc>
          <w:tcPr>
            <w:tcW w:w="960"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100,00%</w:t>
            </w:r>
          </w:p>
        </w:tc>
        <w:tc>
          <w:tcPr>
            <w:tcW w:w="3400"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p>
        </w:tc>
      </w:tr>
    </w:tbl>
    <w:p w:rsidR="00FF1110" w:rsidRPr="00FF1110" w:rsidRDefault="00FF1110" w:rsidP="00834E64">
      <w:pPr>
        <w:pStyle w:val="Corpodeltesto"/>
      </w:pPr>
    </w:p>
    <w:p w:rsidR="00215033" w:rsidRDefault="00215033" w:rsidP="00834E64">
      <w:pPr>
        <w:pStyle w:val="Titoloparagrafo"/>
      </w:pPr>
      <w:r>
        <w:t>Nota esplicativa per la lettura della Scheda C:</w:t>
      </w:r>
    </w:p>
    <w:p w:rsidR="00215033" w:rsidRPr="00F96974" w:rsidRDefault="00215033" w:rsidP="00834E64">
      <w:r>
        <w:t xml:space="preserve">L’oggetto della presente scheda è quello riportato nella prima stringa orizzontale: </w:t>
      </w:r>
      <w:r>
        <w:br/>
      </w:r>
      <w:r w:rsidRPr="00F96974">
        <w:t>“Attività – Proposta di Gestione per la Fruizione Commerciale e Recettiva del Giacimento Cultur</w:t>
      </w:r>
      <w:r w:rsidRPr="00F96974">
        <w:t>a</w:t>
      </w:r>
      <w:r w:rsidRPr="00F96974">
        <w:t>le”.</w:t>
      </w:r>
    </w:p>
    <w:p w:rsidR="00215033" w:rsidRDefault="00215033" w:rsidP="00834E64">
      <w:r w:rsidRPr="00F96974">
        <w:rPr>
          <w:b/>
        </w:rPr>
        <w:t>La colonna n.1</w:t>
      </w:r>
      <w:r>
        <w:t xml:space="preserve"> riporta la numerazione dei Corpi di Fabbrica/ Edifici soggetti all’attività oggetto della presente scheda.</w:t>
      </w:r>
    </w:p>
    <w:p w:rsidR="00215033" w:rsidRDefault="00215033" w:rsidP="00834E64">
      <w:r w:rsidRPr="00F96974">
        <w:rPr>
          <w:b/>
        </w:rPr>
        <w:t>La colonna n.2</w:t>
      </w:r>
      <w:r>
        <w:t xml:space="preserve"> riporta la denominazione dei Corpi di Fabbrica/ Edifici soggetti all’attività oggetto della presente scheda. </w:t>
      </w:r>
    </w:p>
    <w:p w:rsidR="00215033" w:rsidRDefault="00215033" w:rsidP="00834E64">
      <w:r w:rsidRPr="00F96974">
        <w:rPr>
          <w:b/>
        </w:rPr>
        <w:t>La colonna n.3</w:t>
      </w:r>
      <w:r>
        <w:t xml:space="preserve"> riporta eventuali manufatti contenuti nei Corpi di Fabbrica/ Edifici individuati per l’attività oggetto della presente scheda. </w:t>
      </w:r>
    </w:p>
    <w:p w:rsidR="00215033" w:rsidRDefault="00215033" w:rsidP="00834E64">
      <w:r w:rsidRPr="00F96974">
        <w:rPr>
          <w:b/>
        </w:rPr>
        <w:t>La colonna n.4</w:t>
      </w:r>
      <w:r>
        <w:t xml:space="preserve"> riporta se l’utilizzo dei Corpi di Fabbrica/ Edifici ai fini dell’attività oggetto della presente scheda, sia totale o condiviso, questo nel caso di compresenza di altre attività di conserv</w:t>
      </w:r>
      <w:r>
        <w:t>a</w:t>
      </w:r>
      <w:r>
        <w:t>zione già in corso d’opera, oppure di destinazione d’uso conventuale.</w:t>
      </w:r>
    </w:p>
    <w:p w:rsidR="00215033" w:rsidRDefault="00215033" w:rsidP="00834E64">
      <w:r w:rsidRPr="00F96974">
        <w:rPr>
          <w:b/>
        </w:rPr>
        <w:t>Le colonne nn.5-6-7-8-9-10-11-12</w:t>
      </w:r>
      <w:r>
        <w:t xml:space="preserve">  riportano le diverse attività commerciali proposte, con ev</w:t>
      </w:r>
      <w:r>
        <w:t>i</w:t>
      </w:r>
      <w:r>
        <w:t>denziato a colori il grado di corrispondenza dei Corpi di Fabbrica/ Edifici alla singola tipologia di fruizione;</w:t>
      </w:r>
    </w:p>
    <w:p w:rsidR="00215033" w:rsidRDefault="00215033" w:rsidP="00834E64">
      <w:r w:rsidRPr="00F96974">
        <w:rPr>
          <w:b/>
        </w:rPr>
        <w:t>La colonna n.13</w:t>
      </w:r>
      <w:r>
        <w:t xml:space="preserve"> riporta la proposta generica di tempistica degli interventi in base allo stato attu</w:t>
      </w:r>
      <w:r>
        <w:t>a</w:t>
      </w:r>
      <w:r>
        <w:t>le di conservazione dei Corpi di Fabbrica/ Edifici/ Siti ipogei/Siti Esterni soggetti all’attività oggetto della scheda A.</w:t>
      </w:r>
    </w:p>
    <w:p w:rsidR="001056B4" w:rsidRDefault="001056B4" w:rsidP="00834E64">
      <w:r>
        <w:br w:type="page"/>
      </w:r>
    </w:p>
    <w:p w:rsidR="003F58CE" w:rsidRDefault="003F58CE" w:rsidP="00834E64">
      <w:pPr>
        <w:pStyle w:val="Titolo8"/>
        <w:sectPr w:rsidR="003F58CE" w:rsidSect="00834E64">
          <w:pgSz w:w="11907" w:h="16839" w:code="9"/>
          <w:pgMar w:top="1526" w:right="709" w:bottom="1701" w:left="1276" w:header="284" w:footer="124" w:gutter="0"/>
          <w:cols w:space="720"/>
          <w:titlePg/>
          <w:docGrid w:linePitch="326"/>
        </w:sectPr>
      </w:pPr>
    </w:p>
    <w:p w:rsidR="004D0422" w:rsidRPr="00ED7B55" w:rsidRDefault="004D0422" w:rsidP="00834E64">
      <w:pPr>
        <w:pStyle w:val="Titolo8"/>
      </w:pPr>
      <w:r w:rsidRPr="00ED7B55">
        <w:t>2.3 - Opere di Gestione Commerciale e Recettiva del giacimento culturale (SCHEDA  C)</w:t>
      </w:r>
    </w:p>
    <w:p w:rsidR="006A0731" w:rsidRDefault="004D0422" w:rsidP="00834E64">
      <w:pPr>
        <w:tabs>
          <w:tab w:val="clear" w:pos="993"/>
          <w:tab w:val="left" w:pos="426"/>
        </w:tabs>
        <w:ind w:left="0"/>
      </w:pPr>
      <w:r w:rsidRPr="004D0422">
        <w:rPr>
          <w:noProof/>
        </w:rPr>
        <w:drawing>
          <wp:inline distT="0" distB="0" distL="0" distR="0" wp14:anchorId="0A683BB3" wp14:editId="5BC706CF">
            <wp:extent cx="8905875" cy="362568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05875" cy="3625687"/>
                    </a:xfrm>
                    <a:prstGeom prst="rect">
                      <a:avLst/>
                    </a:prstGeom>
                    <a:noFill/>
                    <a:ln>
                      <a:noFill/>
                    </a:ln>
                  </pic:spPr>
                </pic:pic>
              </a:graphicData>
            </a:graphic>
          </wp:inline>
        </w:drawing>
      </w:r>
      <w:r w:rsidR="006A0731">
        <w:br w:type="page"/>
      </w:r>
    </w:p>
    <w:p w:rsidR="001056B4" w:rsidRDefault="001056B4" w:rsidP="00834E64">
      <w:pPr>
        <w:pStyle w:val="Titolo8"/>
        <w:sectPr w:rsidR="001056B4" w:rsidSect="00834E64">
          <w:pgSz w:w="16839" w:h="11907" w:orient="landscape" w:code="9"/>
          <w:pgMar w:top="1276" w:right="1104" w:bottom="709" w:left="1701" w:header="284" w:footer="240" w:gutter="0"/>
          <w:cols w:space="720"/>
          <w:titlePg/>
          <w:docGrid w:linePitch="326"/>
        </w:sectPr>
      </w:pPr>
    </w:p>
    <w:p w:rsidR="004C021B" w:rsidRDefault="0091049D" w:rsidP="00834E64">
      <w:pPr>
        <w:pStyle w:val="Titoloparagrafo"/>
      </w:pPr>
      <w:r>
        <w:t>2.4</w:t>
      </w:r>
      <w:r w:rsidR="004D0422">
        <w:t xml:space="preserve"> </w:t>
      </w:r>
      <w:r w:rsidR="004A7D1C">
        <w:t>–</w:t>
      </w:r>
      <w:r w:rsidR="004A3F09">
        <w:t xml:space="preserve"> </w:t>
      </w:r>
      <w:commentRangeStart w:id="35"/>
      <w:r w:rsidR="00BD493C" w:rsidRPr="00BD493C">
        <w:t>Gestione di</w:t>
      </w:r>
      <w:r w:rsidR="00BD493C">
        <w:t xml:space="preserve"> </w:t>
      </w:r>
      <w:r w:rsidR="004D0422" w:rsidRPr="00ED7B55">
        <w:t xml:space="preserve">attività sociali, </w:t>
      </w:r>
      <w:r w:rsidR="00765596">
        <w:t xml:space="preserve"> </w:t>
      </w:r>
      <w:r w:rsidR="004D0422" w:rsidRPr="00ED7B55">
        <w:t>finalizzate a forniture di servizi assistenziali anche a supporto dell’Azienda</w:t>
      </w:r>
      <w:r w:rsidR="004D0422" w:rsidRPr="004D0422">
        <w:t xml:space="preserve"> </w:t>
      </w:r>
      <w:r w:rsidR="004D0422" w:rsidRPr="00ED7B55">
        <w:t>Ospedaliera</w:t>
      </w:r>
      <w:r w:rsidR="004D0422" w:rsidRPr="004D0422">
        <w:t>.</w:t>
      </w:r>
      <w:r w:rsidR="004D0422">
        <w:t xml:space="preserve"> </w:t>
      </w:r>
      <w:r w:rsidR="005660E5">
        <w:t xml:space="preserve"> (scheda D</w:t>
      </w:r>
      <w:r w:rsidR="00ED7B55">
        <w:t>)</w:t>
      </w:r>
      <w:commentRangeEnd w:id="35"/>
      <w:r w:rsidR="005660E5">
        <w:rPr>
          <w:rStyle w:val="Rimandocommento"/>
          <w:rFonts w:ascii="Gill Sans MT" w:hAnsi="Gill Sans MT"/>
          <w:b w:val="0"/>
          <w:color w:val="auto"/>
          <w:spacing w:val="0"/>
          <w:position w:val="0"/>
        </w:rPr>
        <w:commentReference w:id="35"/>
      </w:r>
      <w:r>
        <w:t xml:space="preserve"> </w:t>
      </w:r>
    </w:p>
    <w:p w:rsidR="00C23118" w:rsidRDefault="00BD493C" w:rsidP="00834E64">
      <w:pPr>
        <w:pStyle w:val="Corpodeltesto4Cors"/>
      </w:pPr>
      <w:r>
        <w:t>Con questa Macro-Attività, l’operatore economico si propone di gestire attività assistenziali per conto ter</w:t>
      </w:r>
      <w:r w:rsidR="001A0BAF">
        <w:t xml:space="preserve">zi, </w:t>
      </w:r>
      <w:r>
        <w:t xml:space="preserve">finalizzate a </w:t>
      </w:r>
      <w:r w:rsidR="00C23118">
        <w:t>servizi di carattere divulgativo a finalità sociale, a supporto di altrettante a</w:t>
      </w:r>
      <w:r w:rsidR="00C23118">
        <w:t>t</w:t>
      </w:r>
      <w:r w:rsidR="00C23118">
        <w:t xml:space="preserve">tività assistenziali, </w:t>
      </w:r>
      <w:r w:rsidR="004A3F09">
        <w:t>anche a favore dell’Azienda Ospe</w:t>
      </w:r>
      <w:r w:rsidR="005660E5">
        <w:t xml:space="preserve">daliera </w:t>
      </w:r>
      <w:r w:rsidR="00C23118">
        <w:t>co</w:t>
      </w:r>
      <w:r>
        <w:t>sì</w:t>
      </w:r>
      <w:r w:rsidR="00C23118">
        <w:t xml:space="preserve"> specificate:</w:t>
      </w:r>
    </w:p>
    <w:p w:rsidR="003B6BC5" w:rsidRDefault="003B6BC5" w:rsidP="003B6BC5">
      <w:pPr>
        <w:pStyle w:val="Corpodeltestopuntato"/>
      </w:pPr>
      <w:r>
        <w:t>Attività di gestione dei processi formazione e aggiornamento professionale del Personale del Servizio Sanitario Regionale;</w:t>
      </w:r>
    </w:p>
    <w:p w:rsidR="003B6BC5" w:rsidRDefault="003B6BC5" w:rsidP="003B6BC5">
      <w:pPr>
        <w:pStyle w:val="Corpodeltestopuntato"/>
      </w:pPr>
      <w:r w:rsidRPr="003B6BC5">
        <w:t xml:space="preserve">Attività di </w:t>
      </w:r>
      <w:r>
        <w:t>gestione di strutture recettive per accompagnatori</w:t>
      </w:r>
      <w:r w:rsidRPr="003B6BC5">
        <w:t xml:space="preserve"> </w:t>
      </w:r>
      <w:r>
        <w:t xml:space="preserve">dei </w:t>
      </w:r>
      <w:r w:rsidRPr="003B6BC5">
        <w:t>pazienti dei presidi Aziendali, o per altre strutture del Servizio Sanitario Regionale</w:t>
      </w:r>
      <w:r>
        <w:t>, provenienti da altre province della Regione Lazio e/o del resto della penisola, in regime ordinario e/o in regime Intramoenia</w:t>
      </w:r>
    </w:p>
    <w:p w:rsidR="003B6BC5" w:rsidRPr="003B6BC5" w:rsidRDefault="003B6BC5" w:rsidP="003B6BC5">
      <w:pPr>
        <w:pStyle w:val="Corpodeltestopuntato"/>
      </w:pPr>
      <w:r>
        <w:t>Attività di gestione degli spazzi preposti allo svolgimento dell’Attività Intramoenia.</w:t>
      </w:r>
    </w:p>
    <w:p w:rsidR="003B6BC5" w:rsidRDefault="00BD493C" w:rsidP="003B6BC5">
      <w:pPr>
        <w:pStyle w:val="Corpodeltestopuntato"/>
      </w:pPr>
      <w:r>
        <w:t xml:space="preserve">Attività produzione </w:t>
      </w:r>
      <w:r w:rsidR="003B6BC5">
        <w:t>ed edizione di ricerche, studi a carattere divulgativo a supporto dell’assistenza ai pazienti presenti nella Azienda ospedaliera.</w:t>
      </w:r>
    </w:p>
    <w:p w:rsidR="003B6BC5" w:rsidRPr="003B6BC5" w:rsidRDefault="003B6BC5" w:rsidP="003B6BC5">
      <w:pPr>
        <w:pStyle w:val="Corpodeltestopuntato"/>
      </w:pPr>
      <w:r w:rsidRPr="003B6BC5">
        <w:t xml:space="preserve">Organizzazione e gestione di attività editoriali multimediali, di studi e ricerche provenienti dal sito storico del San Giovanni sia di largo spettro divulgativo, sia  specifiche tematiche di  settore, storico-artistico, che clinico sanitario  </w:t>
      </w:r>
    </w:p>
    <w:p w:rsidR="008E781F" w:rsidRDefault="008E781F" w:rsidP="00834E64">
      <w:pPr>
        <w:pStyle w:val="Corpodeltesto"/>
      </w:pPr>
    </w:p>
    <w:p w:rsidR="00FF1110" w:rsidRDefault="00FF1110" w:rsidP="00834E64">
      <w:pPr>
        <w:pStyle w:val="TITOLOSCHEDAB"/>
      </w:pPr>
      <w:r w:rsidRPr="001F6C14">
        <w:t>Tipologia degli spazzi possibili</w:t>
      </w:r>
    </w:p>
    <w:p w:rsidR="005660E5" w:rsidRDefault="005660E5" w:rsidP="00834E64">
      <w:pPr>
        <w:pStyle w:val="Corpodeltesto"/>
      </w:pPr>
    </w:p>
    <w:tbl>
      <w:tblPr>
        <w:tblStyle w:val="Tabellaclassica2"/>
        <w:tblW w:w="7551" w:type="dxa"/>
        <w:jc w:val="center"/>
        <w:tblLook w:val="04A0" w:firstRow="1" w:lastRow="0" w:firstColumn="1" w:lastColumn="0" w:noHBand="0" w:noVBand="1"/>
      </w:tblPr>
      <w:tblGrid>
        <w:gridCol w:w="2323"/>
        <w:gridCol w:w="868"/>
        <w:gridCol w:w="960"/>
        <w:gridCol w:w="3400"/>
      </w:tblGrid>
      <w:tr w:rsidR="00FF1110" w:rsidRPr="00B1255A" w:rsidTr="00FF1110">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100" w:firstRow="0" w:lastRow="0" w:firstColumn="1" w:lastColumn="0" w:oddVBand="0" w:evenVBand="0" w:oddHBand="0" w:evenHBand="0" w:firstRowFirstColumn="1" w:firstRowLastColumn="0" w:lastRowFirstColumn="0" w:lastRowLastColumn="0"/>
            <w:tcW w:w="2323" w:type="dxa"/>
            <w:noWrap/>
            <w:vAlign w:val="center"/>
          </w:tcPr>
          <w:p w:rsidR="00FF1110" w:rsidRPr="00B1255A" w:rsidRDefault="00FF1110" w:rsidP="00834E64">
            <w:pPr>
              <w:pStyle w:val="tabellatesto"/>
            </w:pPr>
            <w:r w:rsidRPr="00B1255A">
              <w:t>DENOMINAZIONE</w:t>
            </w:r>
          </w:p>
        </w:tc>
        <w:tc>
          <w:tcPr>
            <w:tcW w:w="868" w:type="dxa"/>
            <w:noWrap/>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Mq</w:t>
            </w:r>
          </w:p>
        </w:tc>
        <w:tc>
          <w:tcPr>
            <w:tcW w:w="960" w:type="dxa"/>
            <w:noWrap/>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w:t>
            </w:r>
          </w:p>
        </w:tc>
        <w:tc>
          <w:tcPr>
            <w:tcW w:w="3400" w:type="dxa"/>
            <w:vAlign w:val="center"/>
          </w:tcPr>
          <w:p w:rsidR="00FF1110" w:rsidRPr="00B1255A" w:rsidRDefault="00FF1110" w:rsidP="00834E64">
            <w:pPr>
              <w:pStyle w:val="tabellatesto"/>
              <w:cnfStyle w:val="100000000000" w:firstRow="1" w:lastRow="0" w:firstColumn="0" w:lastColumn="0" w:oddVBand="0" w:evenVBand="0" w:oddHBand="0" w:evenHBand="0" w:firstRowFirstColumn="0" w:firstRowLastColumn="0" w:lastRowFirstColumn="0" w:lastRowLastColumn="0"/>
            </w:pPr>
            <w:r w:rsidRPr="00B1255A">
              <w:t>TIPOLOGIA</w:t>
            </w:r>
          </w:p>
        </w:tc>
      </w:tr>
      <w:tr w:rsidR="00FF1110" w:rsidRPr="00B1255A" w:rsidTr="00FF1110">
        <w:trPr>
          <w:trHeight w:val="11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r w:rsidRPr="00B1255A">
              <w:t>SUPERFICI DA RISTRUTTURARE</w:t>
            </w: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3.155,04 </w:t>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8,86%</w:t>
            </w:r>
          </w:p>
        </w:tc>
        <w:tc>
          <w:tcPr>
            <w:tcW w:w="3400" w:type="dxa"/>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di variegata tipologia, ma con partic</w:t>
            </w:r>
            <w:r>
              <w:t>o</w:t>
            </w:r>
            <w:r w:rsidRPr="00B1255A">
              <w:t>lari caratteristiche che le rendono idonee per attività di carattere sociale indirizzate al Co</w:t>
            </w:r>
            <w:r>
              <w:t>-</w:t>
            </w:r>
            <w:r w:rsidRPr="00B1255A">
              <w:t>working e per le star</w:t>
            </w:r>
            <w:r>
              <w:t xml:space="preserve">t </w:t>
            </w:r>
            <w:r w:rsidRPr="00B1255A">
              <w:t>up innovative</w:t>
            </w:r>
          </w:p>
        </w:tc>
      </w:tr>
      <w:tr w:rsidR="00FF1110" w:rsidRPr="00B1255A" w:rsidTr="00FF1110">
        <w:trPr>
          <w:trHeight w:val="840"/>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r w:rsidRPr="00B1255A">
              <w:t>ALTRE SUPERFICI</w:t>
            </w: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 xml:space="preserve">12.196,06 </w:t>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34,23%</w:t>
            </w:r>
          </w:p>
        </w:tc>
        <w:tc>
          <w:tcPr>
            <w:tcW w:w="3400" w:type="dxa"/>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Superfici soggette a vincoli di legge, di qualità architettonica e storica  da destinare a supporto</w:t>
            </w:r>
            <w:r w:rsidR="005660E5">
              <w:t xml:space="preserve"> </w:t>
            </w:r>
            <w:r w:rsidRPr="00B1255A">
              <w:t>ad attiv</w:t>
            </w:r>
            <w:r w:rsidR="005660E5">
              <w:t>i</w:t>
            </w:r>
            <w:r w:rsidRPr="00B1255A">
              <w:t xml:space="preserve">tà di progetto </w:t>
            </w:r>
          </w:p>
        </w:tc>
      </w:tr>
      <w:tr w:rsidR="00FF1110"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hideMark/>
          </w:tcPr>
          <w:p w:rsidR="00FF1110" w:rsidRPr="00B1255A" w:rsidRDefault="00FF1110" w:rsidP="00834E64">
            <w:pPr>
              <w:pStyle w:val="tabellatesto"/>
            </w:pPr>
          </w:p>
        </w:tc>
        <w:tc>
          <w:tcPr>
            <w:tcW w:w="868"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 "#.##0,00" </w:instrText>
            </w:r>
            <w:r>
              <w:fldChar w:fldCharType="end"/>
            </w:r>
            <w:r>
              <w:fldChar w:fldCharType="begin"/>
            </w:r>
            <w:r>
              <w:instrText xml:space="preserve"> =SUM(ABOVE) \# "#.##0,00" </w:instrText>
            </w:r>
            <w:r>
              <w:fldChar w:fldCharType="separate"/>
            </w:r>
            <w:r>
              <w:rPr>
                <w:noProof/>
              </w:rPr>
              <w:t>15.351,10</w:t>
            </w:r>
            <w:r>
              <w:fldChar w:fldCharType="end"/>
            </w:r>
          </w:p>
        </w:tc>
        <w:tc>
          <w:tcPr>
            <w:tcW w:w="96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=SUM(ABOVE)*100 \# "0,00%" </w:instrText>
            </w:r>
            <w:r>
              <w:fldChar w:fldCharType="separate"/>
            </w:r>
            <w:r>
              <w:rPr>
                <w:noProof/>
              </w:rPr>
              <w:t>43,09%</w:t>
            </w:r>
            <w:r>
              <w:fldChar w:fldCharType="end"/>
            </w:r>
          </w:p>
        </w:tc>
        <w:tc>
          <w:tcPr>
            <w:tcW w:w="3400" w:type="dxa"/>
            <w:noWrap/>
            <w:hideMark/>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p>
        </w:tc>
      </w:tr>
      <w:tr w:rsidR="00FF1110" w:rsidRPr="00B1255A" w:rsidTr="00FF1110">
        <w:trPr>
          <w:trHeight w:val="225"/>
          <w:jc w:val="center"/>
        </w:trPr>
        <w:tc>
          <w:tcPr>
            <w:cnfStyle w:val="001000000000" w:firstRow="0" w:lastRow="0" w:firstColumn="1" w:lastColumn="0" w:oddVBand="0" w:evenVBand="0" w:oddHBand="0" w:evenHBand="0" w:firstRowFirstColumn="0" w:firstRowLastColumn="0" w:lastRowFirstColumn="0" w:lastRowLastColumn="0"/>
            <w:tcW w:w="2323" w:type="dxa"/>
            <w:noWrap/>
          </w:tcPr>
          <w:p w:rsidR="00FF1110" w:rsidRPr="00B1255A" w:rsidRDefault="00FF1110" w:rsidP="00834E64">
            <w:pPr>
              <w:pStyle w:val="tabellatesto"/>
            </w:pPr>
          </w:p>
        </w:tc>
        <w:tc>
          <w:tcPr>
            <w:tcW w:w="868"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35.625,63</w:t>
            </w:r>
          </w:p>
        </w:tc>
        <w:tc>
          <w:tcPr>
            <w:tcW w:w="960"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r w:rsidRPr="00B1255A">
              <w:t>100,00%</w:t>
            </w:r>
          </w:p>
        </w:tc>
        <w:tc>
          <w:tcPr>
            <w:tcW w:w="3400" w:type="dxa"/>
            <w:noWrap/>
          </w:tcPr>
          <w:p w:rsidR="00FF1110" w:rsidRPr="00B1255A" w:rsidRDefault="00FF1110" w:rsidP="00834E64">
            <w:pPr>
              <w:pStyle w:val="tabellatesto"/>
              <w:cnfStyle w:val="000000000000" w:firstRow="0" w:lastRow="0" w:firstColumn="0" w:lastColumn="0" w:oddVBand="0" w:evenVBand="0" w:oddHBand="0" w:evenHBand="0" w:firstRowFirstColumn="0" w:firstRowLastColumn="0" w:lastRowFirstColumn="0" w:lastRowLastColumn="0"/>
            </w:pPr>
          </w:p>
        </w:tc>
      </w:tr>
    </w:tbl>
    <w:p w:rsidR="008E781F" w:rsidRPr="008E781F" w:rsidRDefault="008E781F" w:rsidP="00834E64">
      <w:pPr>
        <w:pStyle w:val="Corpodeltesto"/>
        <w:sectPr w:rsidR="008E781F" w:rsidRPr="008E781F" w:rsidSect="003F58CE">
          <w:pgSz w:w="11907" w:h="16839" w:code="9"/>
          <w:pgMar w:top="2517" w:right="709" w:bottom="1701" w:left="1276" w:header="284" w:footer="238" w:gutter="0"/>
          <w:cols w:space="720"/>
          <w:titlePg/>
          <w:docGrid w:linePitch="326"/>
        </w:sectPr>
      </w:pPr>
    </w:p>
    <w:p w:rsidR="006A0731" w:rsidRPr="006A0731" w:rsidRDefault="003B6C2F" w:rsidP="00834E64">
      <w:pPr>
        <w:pStyle w:val="Titolo8"/>
      </w:pPr>
      <w:r>
        <w:t xml:space="preserve">2.4 - </w:t>
      </w:r>
      <w:r w:rsidRPr="003B6C2F">
        <w:t>OPERE PER LO SVOLGIMENTO  DI ATTIVITÀ SOCIALI, FINALIZZATE A FORNITURE DI SERVIZI ASSISTENZIALI ANCHE A SUPPORTO DELL’AZIENDA OSPEDALI</w:t>
      </w:r>
      <w:r w:rsidRPr="003B6C2F">
        <w:t>E</w:t>
      </w:r>
      <w:r w:rsidRPr="003B6C2F">
        <w:t>RA.</w:t>
      </w:r>
    </w:p>
    <w:p w:rsidR="005C4CAA" w:rsidRDefault="003B6C2F" w:rsidP="00834E64">
      <w:pPr>
        <w:pStyle w:val="Titolo8"/>
        <w:sectPr w:rsidR="005C4CAA" w:rsidSect="005C4CAA">
          <w:pgSz w:w="16839" w:h="11907" w:orient="landscape" w:code="9"/>
          <w:pgMar w:top="1276" w:right="963" w:bottom="709" w:left="1701" w:header="284" w:footer="238" w:gutter="0"/>
          <w:cols w:space="720"/>
          <w:titlePg/>
          <w:docGrid w:linePitch="326"/>
        </w:sectPr>
      </w:pPr>
      <w:r w:rsidRPr="003B6C2F">
        <w:rPr>
          <w:noProof/>
        </w:rPr>
        <w:drawing>
          <wp:inline distT="0" distB="0" distL="0" distR="0" wp14:anchorId="7D5D29A8" wp14:editId="7A1418E6">
            <wp:extent cx="8941532" cy="31146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45785" cy="3116156"/>
                    </a:xfrm>
                    <a:prstGeom prst="rect">
                      <a:avLst/>
                    </a:prstGeom>
                    <a:noFill/>
                    <a:ln>
                      <a:noFill/>
                    </a:ln>
                  </pic:spPr>
                </pic:pic>
              </a:graphicData>
            </a:graphic>
          </wp:inline>
        </w:drawing>
      </w:r>
    </w:p>
    <w:p w:rsidR="00164F4E" w:rsidRDefault="00164F4E" w:rsidP="00164F4E">
      <w:pPr>
        <w:ind w:left="0"/>
      </w:pPr>
      <w:r>
        <w:t>CONTRIBUTI E COMMENTI</w:t>
      </w:r>
    </w:p>
    <w:p w:rsidR="00164F4E" w:rsidRDefault="00164F4E" w:rsidP="00164F4E">
      <w:pPr>
        <w:ind w:left="0"/>
      </w:pPr>
      <w:r>
        <w:t>Per chi riterrà opportuno fornire il proprio contributo di idee e esperienza si consiglia di restituire il presente documento corretto e integrato a:</w:t>
      </w:r>
    </w:p>
    <w:p w:rsidR="00164F4E" w:rsidRDefault="00164F4E" w:rsidP="00164F4E">
      <w:pPr>
        <w:ind w:left="0"/>
      </w:pPr>
      <w:hyperlink r:id="rId24" w:history="1">
        <w:r w:rsidRPr="002A1359">
          <w:rPr>
            <w:rStyle w:val="Collegamentoipertestuale"/>
          </w:rPr>
          <w:t>ao.sga@pec.hsangiovanni.roma.it</w:t>
        </w:r>
      </w:hyperlink>
    </w:p>
    <w:p w:rsidR="00FF593D" w:rsidRPr="00F60337" w:rsidRDefault="00FF593D" w:rsidP="00FF593D">
      <w:pPr>
        <w:ind w:left="0"/>
      </w:pPr>
    </w:p>
    <w:sectPr w:rsidR="00FF593D" w:rsidRPr="00F60337" w:rsidSect="00401369">
      <w:pgSz w:w="11907" w:h="16840" w:code="9"/>
      <w:pgMar w:top="964" w:right="709" w:bottom="1418" w:left="1276" w:header="284" w:footer="244" w:gutter="0"/>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ontoriero Francesco" w:date="2019-11-19T16:12:00Z" w:initials="PF">
    <w:p w:rsidR="003E2BCF" w:rsidRDefault="003E2BCF" w:rsidP="00834E64">
      <w:pPr>
        <w:pStyle w:val="Testocommento"/>
      </w:pPr>
      <w:r>
        <w:rPr>
          <w:rStyle w:val="Rimandocommento"/>
        </w:rPr>
        <w:annotationRef/>
      </w:r>
      <w:r>
        <w:t>Nuovo filone di attività possibili</w:t>
      </w:r>
    </w:p>
  </w:comment>
  <w:comment w:id="2" w:author="Pontoriero Francesco" w:date="2019-11-19T16:12:00Z" w:initials="PF">
    <w:p w:rsidR="003E2BCF" w:rsidRDefault="003E2BCF" w:rsidP="00834E64">
      <w:pPr>
        <w:pStyle w:val="Testocommento"/>
      </w:pPr>
      <w:r>
        <w:rPr>
          <w:rStyle w:val="Rimandocommento"/>
        </w:rPr>
        <w:annotationRef/>
      </w:r>
      <w:r>
        <w:t>Questa macro-attività può essere interconnessa ai r</w:t>
      </w:r>
      <w:r>
        <w:t>i</w:t>
      </w:r>
      <w:r>
        <w:t>sultati  delle attività 2.1); 2.2); 2.4); 2.5). Può trovare collocazione nelle superfici vincolate, da ristrutturare;</w:t>
      </w:r>
    </w:p>
    <w:p w:rsidR="003E2BCF" w:rsidRDefault="003E2BCF" w:rsidP="00834E64">
      <w:pPr>
        <w:pStyle w:val="Testocommento"/>
      </w:pPr>
      <w:r>
        <w:t>Stimolo per la creazione di Start up</w:t>
      </w:r>
    </w:p>
  </w:comment>
  <w:comment w:id="7" w:author="Pontoriero Francesco" w:date="2019-11-19T16:12:00Z" w:initials="PF">
    <w:p w:rsidR="003E2BCF" w:rsidRDefault="003E2BCF" w:rsidP="00834E64">
      <w:pPr>
        <w:pStyle w:val="Testocommento"/>
      </w:pPr>
      <w:r>
        <w:rPr>
          <w:rStyle w:val="Rimandocommento"/>
        </w:rPr>
        <w:annotationRef/>
      </w:r>
      <w:r>
        <w:t>Questa Macro attività risulta essere molto specialistica e per poter essere condotta presupp</w:t>
      </w:r>
      <w:r>
        <w:t>o</w:t>
      </w:r>
      <w:r>
        <w:t>ne che sia aggregata e interconnessa a tutte le altre Macro-attività gestionali, basate quindi su specifici progetti .</w:t>
      </w:r>
    </w:p>
  </w:comment>
  <w:comment w:id="35" w:author="Pontoriero Francesco" w:date="2019-11-19T16:12:00Z" w:initials="PF">
    <w:p w:rsidR="003E2BCF" w:rsidRDefault="003E2BCF" w:rsidP="00834E64">
      <w:pPr>
        <w:pStyle w:val="Testocommento"/>
      </w:pPr>
      <w:r>
        <w:rPr>
          <w:rStyle w:val="Rimandocomment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BCF" w:rsidRDefault="003E2BCF" w:rsidP="00834E64">
      <w:r>
        <w:separator/>
      </w:r>
    </w:p>
    <w:p w:rsidR="003E2BCF" w:rsidRDefault="003E2BCF" w:rsidP="00834E64"/>
    <w:p w:rsidR="003E2BCF" w:rsidRDefault="003E2BCF" w:rsidP="00834E64"/>
    <w:p w:rsidR="003E2BCF" w:rsidRDefault="003E2BCF" w:rsidP="00834E64"/>
    <w:p w:rsidR="003E2BCF" w:rsidRDefault="003E2BCF" w:rsidP="00834E64"/>
    <w:p w:rsidR="003E2BCF" w:rsidRDefault="003E2BCF" w:rsidP="00834E64"/>
    <w:p w:rsidR="003E2BCF" w:rsidRDefault="003E2BCF"/>
  </w:endnote>
  <w:endnote w:type="continuationSeparator" w:id="0">
    <w:p w:rsidR="003E2BCF" w:rsidRDefault="003E2BCF" w:rsidP="00834E64">
      <w:r>
        <w:continuationSeparator/>
      </w:r>
    </w:p>
    <w:p w:rsidR="003E2BCF" w:rsidRDefault="003E2BCF" w:rsidP="00834E64"/>
    <w:p w:rsidR="003E2BCF" w:rsidRDefault="003E2BCF" w:rsidP="00834E64"/>
    <w:p w:rsidR="003E2BCF" w:rsidRDefault="003E2BCF" w:rsidP="00834E64"/>
    <w:p w:rsidR="003E2BCF" w:rsidRDefault="003E2BCF" w:rsidP="00834E64"/>
    <w:p w:rsidR="003E2BCF" w:rsidRDefault="003E2BCF" w:rsidP="00834E64"/>
    <w:p w:rsidR="003E2BCF" w:rsidRDefault="003E2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heme="minorHAnsi" w:hAnsi="Cambria"/>
        <w:sz w:val="20"/>
        <w:szCs w:val="20"/>
        <w:lang w:eastAsia="en-US"/>
      </w:rPr>
      <w:id w:val="-793291131"/>
      <w:docPartObj>
        <w:docPartGallery w:val="Page Numbers (Bottom of Page)"/>
        <w:docPartUnique/>
      </w:docPartObj>
    </w:sdtPr>
    <w:sdtEndPr>
      <w:rPr>
        <w:rFonts w:ascii="Gill Sans MT" w:eastAsia="Times New Roman" w:hAnsi="Gill Sans MT"/>
        <w:sz w:val="16"/>
        <w:szCs w:val="16"/>
        <w:lang w:eastAsia="it-IT"/>
      </w:rPr>
    </w:sdtEndPr>
    <w:sdtContent>
      <w:p w:rsidR="003E2BCF" w:rsidRPr="005C4CAA" w:rsidRDefault="003E2BCF" w:rsidP="00834E64">
        <w:pPr>
          <w:pStyle w:val="Pidipagina"/>
          <w:jc w:val="right"/>
        </w:pPr>
        <w:r w:rsidRPr="00B0553F">
          <w:fldChar w:fldCharType="begin"/>
        </w:r>
        <w:r w:rsidRPr="00B0553F">
          <w:instrText>PAGE   \* MERGEFORMAT</w:instrText>
        </w:r>
        <w:r w:rsidRPr="00B0553F">
          <w:fldChar w:fldCharType="separate"/>
        </w:r>
        <w:r w:rsidR="00937B5A">
          <w:rPr>
            <w:noProof/>
          </w:rPr>
          <w:t>7</w:t>
        </w:r>
        <w:r w:rsidRPr="00B0553F">
          <w:fldChar w:fldCharType="end"/>
        </w:r>
      </w:p>
    </w:sdtContent>
  </w:sdt>
  <w:p w:rsidR="003E2BCF" w:rsidRPr="00401369" w:rsidRDefault="003E2BCF" w:rsidP="00834E64">
    <w:pPr>
      <w:pStyle w:val="Intestazione2"/>
    </w:pPr>
    <w:r w:rsidRPr="00401369">
      <w:t xml:space="preserve"> Azienda Ospedaliera Complesso Ospedaliero San Giovanni - Addolorata</w:t>
    </w:r>
  </w:p>
  <w:p w:rsidR="003E2BCF" w:rsidRPr="00401369" w:rsidRDefault="003E2BCF" w:rsidP="00834E64">
    <w:pPr>
      <w:pStyle w:val="Intestazione2"/>
    </w:pPr>
    <w:r w:rsidRPr="00401369">
      <w:t>Via dell'Amba Aradam 9, 00184 Roma - TEL. 06/77051 FAX 06/77053253 – CF e P.IVA 04735061006 – Cod. Attività8511.2</w:t>
    </w:r>
  </w:p>
  <w:p w:rsidR="003E2BCF" w:rsidRPr="00401369" w:rsidRDefault="003E2BCF" w:rsidP="00834E64">
    <w:pPr>
      <w:pStyle w:val="Intestazione2"/>
    </w:pPr>
    <w:r w:rsidRPr="00401369">
      <w:t>LR Lazio 16.04.94, n°18- DGR Lazio 30.06.1994</w:t>
    </w:r>
  </w:p>
  <w:p w:rsidR="003E2BCF" w:rsidRPr="00401369" w:rsidRDefault="003E2BCF" w:rsidP="00834E64">
    <w:pPr>
      <w:pStyle w:val="Intestazione2"/>
    </w:pPr>
    <w:r w:rsidRPr="00401369">
      <w:t>Tutti i diritti riservati / All Rights Reserved</w:t>
    </w:r>
  </w:p>
  <w:p w:rsidR="003E2BCF" w:rsidRPr="00401369" w:rsidRDefault="003E2BCF" w:rsidP="00834E64">
    <w:pPr>
      <w:pStyle w:val="Intestazione2"/>
    </w:pPr>
    <w:r w:rsidRPr="00401369">
      <w:t>Info/Contatta l'Azienda con la Posta Elettronica Certificata (ao.sga@pec.hsangiovanni.roma.it) /div&gt;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CF" w:rsidRDefault="003E2BCF" w:rsidP="00834E64">
    <w:pPr>
      <w:pStyle w:val="Pidipagina"/>
      <w:jc w:val="right"/>
    </w:pPr>
  </w:p>
  <w:p w:rsidR="003E2BCF" w:rsidRPr="00834E64" w:rsidRDefault="003E2BCF" w:rsidP="00834E64">
    <w:pPr>
      <w:pStyle w:val="Intestazione2"/>
    </w:pPr>
    <w:r w:rsidRPr="00F60337">
      <w:t xml:space="preserve"> </w:t>
    </w:r>
    <w:r w:rsidRPr="00834E64">
      <w:t>Azienda Ospedaliera Complesso Ospedaliero San Giovanni - Addolorata</w:t>
    </w:r>
  </w:p>
  <w:p w:rsidR="003E2BCF" w:rsidRPr="00834E64" w:rsidRDefault="003E2BCF" w:rsidP="00834E64">
    <w:pPr>
      <w:pStyle w:val="Intestazione2"/>
    </w:pPr>
    <w:r w:rsidRPr="00834E64">
      <w:t>Via dell'Amba Aradam 9, 00184 Roma - TEL. 06/77051 FAX 06/77053253 – CF e P.IVA 04735061006 – Cod. Attività 8511.2</w:t>
    </w:r>
  </w:p>
  <w:p w:rsidR="003E2BCF" w:rsidRPr="00834E64" w:rsidRDefault="003E2BCF" w:rsidP="00834E64">
    <w:pPr>
      <w:pStyle w:val="Intestazione2"/>
    </w:pPr>
    <w:r w:rsidRPr="00834E64">
      <w:t>LR Lazio 16.04.94, n°18- DGR Lazio 30.06.1994</w:t>
    </w:r>
  </w:p>
  <w:p w:rsidR="003E2BCF" w:rsidRPr="00FF593D" w:rsidRDefault="003E2BCF" w:rsidP="00834E64">
    <w:pPr>
      <w:pStyle w:val="Intestazione2"/>
      <w:rPr>
        <w:sz w:val="10"/>
        <w:szCs w:val="10"/>
      </w:rPr>
    </w:pPr>
    <w:r w:rsidRPr="00FF593D">
      <w:rPr>
        <w:sz w:val="10"/>
        <w:szCs w:val="10"/>
      </w:rPr>
      <w:t>Tutti i diritti riservati / All Rights Reserved</w:t>
    </w:r>
  </w:p>
  <w:p w:rsidR="003E2BCF" w:rsidRPr="00FF593D" w:rsidRDefault="003E2BCF" w:rsidP="00834E64">
    <w:pPr>
      <w:pStyle w:val="Intestazione2"/>
      <w:rPr>
        <w:sz w:val="10"/>
        <w:szCs w:val="10"/>
      </w:rPr>
    </w:pPr>
    <w:r w:rsidRPr="00FF593D">
      <w:rPr>
        <w:sz w:val="10"/>
        <w:szCs w:val="10"/>
      </w:rPr>
      <w:t>Info/Contatta l'Azienda con la Posta Elettronica Certificata (ao.sga@pec.hsangiovanni.roma.it) /div&gt;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BCF" w:rsidRDefault="003E2BCF" w:rsidP="00834E64">
      <w:r>
        <w:separator/>
      </w:r>
    </w:p>
    <w:p w:rsidR="003E2BCF" w:rsidRDefault="003E2BCF" w:rsidP="00834E64"/>
    <w:p w:rsidR="003E2BCF" w:rsidRDefault="003E2BCF" w:rsidP="00834E64"/>
    <w:p w:rsidR="003E2BCF" w:rsidRDefault="003E2BCF" w:rsidP="00834E64"/>
    <w:p w:rsidR="003E2BCF" w:rsidRDefault="003E2BCF" w:rsidP="00834E64"/>
    <w:p w:rsidR="003E2BCF" w:rsidRDefault="003E2BCF" w:rsidP="00834E64"/>
    <w:p w:rsidR="003E2BCF" w:rsidRDefault="003E2BCF"/>
  </w:footnote>
  <w:footnote w:type="continuationSeparator" w:id="0">
    <w:p w:rsidR="003E2BCF" w:rsidRDefault="003E2BCF" w:rsidP="00834E64">
      <w:r>
        <w:continuationSeparator/>
      </w:r>
    </w:p>
    <w:p w:rsidR="003E2BCF" w:rsidRDefault="003E2BCF" w:rsidP="00834E64"/>
    <w:p w:rsidR="003E2BCF" w:rsidRDefault="003E2BCF" w:rsidP="00834E64"/>
    <w:p w:rsidR="003E2BCF" w:rsidRDefault="003E2BCF" w:rsidP="00834E64"/>
    <w:p w:rsidR="003E2BCF" w:rsidRDefault="003E2BCF" w:rsidP="00834E64"/>
    <w:p w:rsidR="003E2BCF" w:rsidRDefault="003E2BCF" w:rsidP="00834E64"/>
    <w:p w:rsidR="003E2BCF" w:rsidRDefault="003E2B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CF" w:rsidRDefault="003E2BCF" w:rsidP="00834E64">
    <w:pPr>
      <w:pStyle w:val="Intestazione1"/>
    </w:pPr>
    <w:r>
      <w:rPr>
        <w:noProof/>
        <w:lang w:eastAsia="it-IT"/>
      </w:rPr>
      <w:drawing>
        <wp:inline distT="0" distB="0" distL="0" distR="0" wp14:anchorId="3BCC9FF6" wp14:editId="34216647">
          <wp:extent cx="3076575" cy="73034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7303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B6E67"/>
    <w:multiLevelType w:val="multilevel"/>
    <w:tmpl w:val="E6E09EBC"/>
    <w:styleLink w:val="Stile3"/>
    <w:lvl w:ilvl="0">
      <w:start w:val="1"/>
      <w:numFmt w:val="decimal"/>
      <w:lvlText w:val="%1."/>
      <w:lvlJc w:val="left"/>
      <w:pPr>
        <w:tabs>
          <w:tab w:val="num" w:pos="1056"/>
        </w:tabs>
        <w:ind w:left="1055" w:hanging="397"/>
      </w:pPr>
      <w:rPr>
        <w:rFonts w:hint="default"/>
        <w:color w:val="00336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start w:val="1"/>
      <w:numFmt w:val="decimal"/>
      <w:lvlText w:val="%1.%2."/>
      <w:lvlJc w:val="left"/>
      <w:pPr>
        <w:tabs>
          <w:tab w:val="num" w:pos="1107"/>
        </w:tabs>
        <w:ind w:left="1106" w:hanging="397"/>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8"/>
        </w:tabs>
        <w:ind w:left="1157" w:hanging="39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1208" w:hanging="397"/>
      </w:pPr>
      <w:rPr>
        <w:rFonts w:hint="default"/>
      </w:rPr>
    </w:lvl>
    <w:lvl w:ilvl="4">
      <w:start w:val="1"/>
      <w:numFmt w:val="none"/>
      <w:lvlRestart w:val="0"/>
      <w:suff w:val="nothing"/>
      <w:lvlText w:val=""/>
      <w:lvlJc w:val="left"/>
      <w:pPr>
        <w:ind w:left="1259" w:hanging="397"/>
      </w:pPr>
      <w:rPr>
        <w:rFonts w:hint="default"/>
      </w:rPr>
    </w:lvl>
    <w:lvl w:ilvl="5">
      <w:start w:val="1"/>
      <w:numFmt w:val="decimal"/>
      <w:lvlText w:val="%1.%2.%3.%4.%5.%6"/>
      <w:lvlJc w:val="left"/>
      <w:pPr>
        <w:tabs>
          <w:tab w:val="num" w:pos="1311"/>
        </w:tabs>
        <w:ind w:left="1310" w:hanging="397"/>
      </w:pPr>
      <w:rPr>
        <w:rFonts w:ascii="Georgia" w:hAnsi="Georgia" w:hint="default"/>
        <w:b w:val="0"/>
        <w:i w:val="0"/>
        <w:color w:val="auto"/>
        <w:sz w:val="20"/>
        <w:szCs w:val="20"/>
        <w:u w:val="none"/>
      </w:rPr>
    </w:lvl>
    <w:lvl w:ilvl="6">
      <w:start w:val="1"/>
      <w:numFmt w:val="decimal"/>
      <w:lvlText w:val="%1.%2.%3.%4.%5.%6.%7"/>
      <w:lvlJc w:val="left"/>
      <w:pPr>
        <w:tabs>
          <w:tab w:val="num" w:pos="1362"/>
        </w:tabs>
        <w:ind w:left="1361" w:hanging="397"/>
      </w:pPr>
      <w:rPr>
        <w:rFonts w:hint="default"/>
      </w:rPr>
    </w:lvl>
    <w:lvl w:ilvl="7">
      <w:start w:val="1"/>
      <w:numFmt w:val="decimal"/>
      <w:lvlText w:val="%1.%2.%3.%4.%5.%6.%7.%8"/>
      <w:lvlJc w:val="left"/>
      <w:pPr>
        <w:tabs>
          <w:tab w:val="num" w:pos="1413"/>
        </w:tabs>
        <w:ind w:left="1412" w:hanging="397"/>
      </w:pPr>
      <w:rPr>
        <w:rFonts w:ascii="Georgia" w:hAnsi="Georgia" w:hint="default"/>
        <w:b w:val="0"/>
        <w:i w:val="0"/>
        <w:sz w:val="20"/>
        <w:szCs w:val="20"/>
      </w:rPr>
    </w:lvl>
    <w:lvl w:ilvl="8">
      <w:start w:val="1"/>
      <w:numFmt w:val="decimal"/>
      <w:lvlText w:val="%1.%2.%3.%4.%5.%6.%7.%8.%9"/>
      <w:lvlJc w:val="left"/>
      <w:pPr>
        <w:tabs>
          <w:tab w:val="num" w:pos="1464"/>
        </w:tabs>
        <w:ind w:left="1463" w:hanging="397"/>
      </w:pPr>
      <w:rPr>
        <w:rFonts w:hint="default"/>
      </w:rPr>
    </w:lvl>
  </w:abstractNum>
  <w:abstractNum w:abstractNumId="1">
    <w:nsid w:val="147D3BAE"/>
    <w:multiLevelType w:val="hybridMultilevel"/>
    <w:tmpl w:val="80FCA6F6"/>
    <w:lvl w:ilvl="0" w:tplc="B314BA66">
      <w:start w:val="1"/>
      <w:numFmt w:val="decimal"/>
      <w:lvlText w:val="%1-"/>
      <w:lvlJc w:val="left"/>
      <w:pPr>
        <w:ind w:left="2133" w:hanging="114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2">
    <w:nsid w:val="180403E4"/>
    <w:multiLevelType w:val="multilevel"/>
    <w:tmpl w:val="70468990"/>
    <w:lvl w:ilvl="0">
      <w:start w:val="1"/>
      <w:numFmt w:val="decimal"/>
      <w:pStyle w:val="Titolo1"/>
      <w:lvlText w:val="%1."/>
      <w:lvlJc w:val="left"/>
      <w:pPr>
        <w:tabs>
          <w:tab w:val="num" w:pos="1056"/>
        </w:tabs>
        <w:ind w:left="1056" w:hanging="397"/>
      </w:pPr>
      <w:rPr>
        <w:rFonts w:hint="default"/>
        <w:color w:val="7030A0"/>
        <w:sz w:val="22"/>
        <w:szCs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lvlText w:val="%1.%2."/>
      <w:lvlJc w:val="left"/>
      <w:pPr>
        <w:tabs>
          <w:tab w:val="num" w:pos="1561"/>
        </w:tabs>
        <w:ind w:left="1561" w:hanging="851"/>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w:lvlJc w:val="left"/>
      <w:pPr>
        <w:tabs>
          <w:tab w:val="num" w:pos="1004"/>
        </w:tabs>
        <w:ind w:left="1004" w:hanging="862"/>
      </w:pPr>
      <w:rPr>
        <w:rFonts w:ascii="Garamond" w:hAnsi="Garamond"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Corpodeltesto4Cors"/>
      <w:suff w:val="nothing"/>
      <w:lvlText w:val=""/>
      <w:lvlJc w:val="left"/>
      <w:pPr>
        <w:ind w:left="659" w:firstLine="862"/>
      </w:pPr>
      <w:rPr>
        <w:rFonts w:hint="default"/>
      </w:rPr>
    </w:lvl>
    <w:lvl w:ilvl="4">
      <w:start w:val="1"/>
      <w:numFmt w:val="none"/>
      <w:lvlRestart w:val="0"/>
      <w:pStyle w:val="CorpodelTesto5"/>
      <w:suff w:val="nothing"/>
      <w:lvlText w:val=""/>
      <w:lvlJc w:val="left"/>
      <w:pPr>
        <w:ind w:left="1521" w:firstLine="0"/>
      </w:pPr>
      <w:rPr>
        <w:rFonts w:hint="default"/>
      </w:rPr>
    </w:lvl>
    <w:lvl w:ilvl="5">
      <w:start w:val="1"/>
      <w:numFmt w:val="decimal"/>
      <w:pStyle w:val="Titolo4"/>
      <w:lvlText w:val="%1.%2.%3.%4.%5.%6"/>
      <w:lvlJc w:val="left"/>
      <w:pPr>
        <w:tabs>
          <w:tab w:val="num" w:pos="2027"/>
        </w:tabs>
        <w:ind w:left="1914" w:hanging="114"/>
      </w:pPr>
      <w:rPr>
        <w:rFonts w:ascii="Garamond" w:hAnsi="Garamond" w:cs="Times New Roman"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itolo5"/>
      <w:lvlText w:val="%1.%2.%3.%4.%5.%6.%7"/>
      <w:lvlJc w:val="left"/>
      <w:pPr>
        <w:tabs>
          <w:tab w:val="num" w:pos="1645"/>
        </w:tabs>
        <w:ind w:left="1305" w:hanging="454"/>
      </w:pPr>
      <w:rPr>
        <w:rFonts w:ascii="Garamond" w:hAnsi="Garamond" w:cs="Times New Roman"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Titolo6"/>
      <w:lvlText w:val="%1.%2.%3.%4.%5.%6.%7.%8"/>
      <w:lvlJc w:val="left"/>
      <w:pPr>
        <w:tabs>
          <w:tab w:val="num" w:pos="2723"/>
        </w:tabs>
        <w:ind w:left="2212" w:firstLine="57"/>
      </w:pPr>
      <w:rPr>
        <w:rFonts w:ascii="Garamond" w:hAnsi="Garamond" w:hint="default"/>
        <w:b w:val="0"/>
        <w:i w:val="0"/>
        <w:color w:val="auto"/>
        <w:sz w:val="18"/>
        <w:szCs w:val="18"/>
        <w:u w:val="none"/>
      </w:rPr>
    </w:lvl>
    <w:lvl w:ilvl="8">
      <w:start w:val="1"/>
      <w:numFmt w:val="decimal"/>
      <w:pStyle w:val="CorpodeltestoTitolo6"/>
      <w:lvlText w:val="%1.%2.%3.%4.%5.%6.%7.%8.%9"/>
      <w:lvlJc w:val="left"/>
      <w:pPr>
        <w:tabs>
          <w:tab w:val="num" w:pos="2243"/>
        </w:tabs>
        <w:ind w:left="2243" w:hanging="1584"/>
      </w:pPr>
      <w:rPr>
        <w:rFonts w:ascii="Garamond" w:hAnsi="Garamond" w:hint="default"/>
        <w:i w:val="0"/>
        <w:sz w:val="16"/>
        <w:szCs w:val="16"/>
        <w:u w:val="none"/>
      </w:rPr>
    </w:lvl>
  </w:abstractNum>
  <w:abstractNum w:abstractNumId="3">
    <w:nsid w:val="1AF842B9"/>
    <w:multiLevelType w:val="hybridMultilevel"/>
    <w:tmpl w:val="D39E08F0"/>
    <w:lvl w:ilvl="0" w:tplc="414A35EA">
      <w:start w:val="1"/>
      <w:numFmt w:val="bullet"/>
      <w:lvlText w:val=""/>
      <w:lvlJc w:val="left"/>
      <w:pPr>
        <w:tabs>
          <w:tab w:val="num" w:pos="720"/>
        </w:tabs>
        <w:ind w:left="720" w:hanging="360"/>
      </w:pPr>
      <w:rPr>
        <w:rFonts w:ascii="Wingdings" w:hAnsi="Wingdings" w:hint="default"/>
      </w:rPr>
    </w:lvl>
    <w:lvl w:ilvl="1" w:tplc="DC6CBC2C">
      <w:start w:val="1"/>
      <w:numFmt w:val="bullet"/>
      <w:lvlText w:val=""/>
      <w:lvlJc w:val="left"/>
      <w:pPr>
        <w:tabs>
          <w:tab w:val="num" w:pos="1440"/>
        </w:tabs>
        <w:ind w:left="1440" w:hanging="360"/>
      </w:pPr>
      <w:rPr>
        <w:rFonts w:ascii="Wingdings" w:hAnsi="Wingdings" w:hint="default"/>
      </w:rPr>
    </w:lvl>
    <w:lvl w:ilvl="2" w:tplc="682E4254">
      <w:start w:val="2099"/>
      <w:numFmt w:val="bullet"/>
      <w:lvlText w:val=""/>
      <w:lvlJc w:val="left"/>
      <w:pPr>
        <w:tabs>
          <w:tab w:val="num" w:pos="2160"/>
        </w:tabs>
        <w:ind w:left="2160" w:hanging="360"/>
      </w:pPr>
      <w:rPr>
        <w:rFonts w:ascii="Wingdings" w:hAnsi="Wingdings" w:hint="default"/>
      </w:rPr>
    </w:lvl>
    <w:lvl w:ilvl="3" w:tplc="0CD0C866" w:tentative="1">
      <w:start w:val="1"/>
      <w:numFmt w:val="bullet"/>
      <w:lvlText w:val=""/>
      <w:lvlJc w:val="left"/>
      <w:pPr>
        <w:tabs>
          <w:tab w:val="num" w:pos="2880"/>
        </w:tabs>
        <w:ind w:left="2880" w:hanging="360"/>
      </w:pPr>
      <w:rPr>
        <w:rFonts w:ascii="Wingdings" w:hAnsi="Wingdings" w:hint="default"/>
      </w:rPr>
    </w:lvl>
    <w:lvl w:ilvl="4" w:tplc="9E5248D2" w:tentative="1">
      <w:start w:val="1"/>
      <w:numFmt w:val="bullet"/>
      <w:lvlText w:val=""/>
      <w:lvlJc w:val="left"/>
      <w:pPr>
        <w:tabs>
          <w:tab w:val="num" w:pos="3600"/>
        </w:tabs>
        <w:ind w:left="3600" w:hanging="360"/>
      </w:pPr>
      <w:rPr>
        <w:rFonts w:ascii="Wingdings" w:hAnsi="Wingdings" w:hint="default"/>
      </w:rPr>
    </w:lvl>
    <w:lvl w:ilvl="5" w:tplc="124A05EA" w:tentative="1">
      <w:start w:val="1"/>
      <w:numFmt w:val="bullet"/>
      <w:lvlText w:val=""/>
      <w:lvlJc w:val="left"/>
      <w:pPr>
        <w:tabs>
          <w:tab w:val="num" w:pos="4320"/>
        </w:tabs>
        <w:ind w:left="4320" w:hanging="360"/>
      </w:pPr>
      <w:rPr>
        <w:rFonts w:ascii="Wingdings" w:hAnsi="Wingdings" w:hint="default"/>
      </w:rPr>
    </w:lvl>
    <w:lvl w:ilvl="6" w:tplc="1FDCAB4A" w:tentative="1">
      <w:start w:val="1"/>
      <w:numFmt w:val="bullet"/>
      <w:lvlText w:val=""/>
      <w:lvlJc w:val="left"/>
      <w:pPr>
        <w:tabs>
          <w:tab w:val="num" w:pos="5040"/>
        </w:tabs>
        <w:ind w:left="5040" w:hanging="360"/>
      </w:pPr>
      <w:rPr>
        <w:rFonts w:ascii="Wingdings" w:hAnsi="Wingdings" w:hint="default"/>
      </w:rPr>
    </w:lvl>
    <w:lvl w:ilvl="7" w:tplc="E7DA4498" w:tentative="1">
      <w:start w:val="1"/>
      <w:numFmt w:val="bullet"/>
      <w:lvlText w:val=""/>
      <w:lvlJc w:val="left"/>
      <w:pPr>
        <w:tabs>
          <w:tab w:val="num" w:pos="5760"/>
        </w:tabs>
        <w:ind w:left="5760" w:hanging="360"/>
      </w:pPr>
      <w:rPr>
        <w:rFonts w:ascii="Wingdings" w:hAnsi="Wingdings" w:hint="default"/>
      </w:rPr>
    </w:lvl>
    <w:lvl w:ilvl="8" w:tplc="07B2AAB0" w:tentative="1">
      <w:start w:val="1"/>
      <w:numFmt w:val="bullet"/>
      <w:lvlText w:val=""/>
      <w:lvlJc w:val="left"/>
      <w:pPr>
        <w:tabs>
          <w:tab w:val="num" w:pos="6480"/>
        </w:tabs>
        <w:ind w:left="6480" w:hanging="360"/>
      </w:pPr>
      <w:rPr>
        <w:rFonts w:ascii="Wingdings" w:hAnsi="Wingdings" w:hint="default"/>
      </w:rPr>
    </w:lvl>
  </w:abstractNum>
  <w:abstractNum w:abstractNumId="4">
    <w:nsid w:val="1BB769C4"/>
    <w:multiLevelType w:val="hybridMultilevel"/>
    <w:tmpl w:val="1CA40FB6"/>
    <w:lvl w:ilvl="0" w:tplc="218C5B2A">
      <w:start w:val="1"/>
      <w:numFmt w:val="bullet"/>
      <w:pStyle w:val="Sottotitolodellasezione"/>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49FE64BE"/>
    <w:multiLevelType w:val="hybridMultilevel"/>
    <w:tmpl w:val="220A2154"/>
    <w:lvl w:ilvl="0" w:tplc="1CCAB4F0">
      <w:start w:val="1"/>
      <w:numFmt w:val="bullet"/>
      <w:lvlText w:val=""/>
      <w:lvlJc w:val="left"/>
      <w:pPr>
        <w:tabs>
          <w:tab w:val="num" w:pos="720"/>
        </w:tabs>
        <w:ind w:left="720" w:hanging="360"/>
      </w:pPr>
      <w:rPr>
        <w:rFonts w:ascii="Wingdings" w:hAnsi="Wingdings" w:hint="default"/>
      </w:rPr>
    </w:lvl>
    <w:lvl w:ilvl="1" w:tplc="D3921136">
      <w:start w:val="1"/>
      <w:numFmt w:val="bullet"/>
      <w:lvlText w:val=""/>
      <w:lvlJc w:val="left"/>
      <w:pPr>
        <w:tabs>
          <w:tab w:val="num" w:pos="1440"/>
        </w:tabs>
        <w:ind w:left="1440" w:hanging="360"/>
      </w:pPr>
      <w:rPr>
        <w:rFonts w:ascii="Wingdings" w:hAnsi="Wingdings" w:hint="default"/>
      </w:rPr>
    </w:lvl>
    <w:lvl w:ilvl="2" w:tplc="AC92D4F8">
      <w:start w:val="2099"/>
      <w:numFmt w:val="bullet"/>
      <w:lvlText w:val=""/>
      <w:lvlJc w:val="left"/>
      <w:pPr>
        <w:tabs>
          <w:tab w:val="num" w:pos="2160"/>
        </w:tabs>
        <w:ind w:left="2160" w:hanging="360"/>
      </w:pPr>
      <w:rPr>
        <w:rFonts w:ascii="Wingdings" w:hAnsi="Wingdings" w:hint="default"/>
      </w:rPr>
    </w:lvl>
    <w:lvl w:ilvl="3" w:tplc="DB8C24F2" w:tentative="1">
      <w:start w:val="1"/>
      <w:numFmt w:val="bullet"/>
      <w:lvlText w:val=""/>
      <w:lvlJc w:val="left"/>
      <w:pPr>
        <w:tabs>
          <w:tab w:val="num" w:pos="2880"/>
        </w:tabs>
        <w:ind w:left="2880" w:hanging="360"/>
      </w:pPr>
      <w:rPr>
        <w:rFonts w:ascii="Wingdings" w:hAnsi="Wingdings" w:hint="default"/>
      </w:rPr>
    </w:lvl>
    <w:lvl w:ilvl="4" w:tplc="DF6230F8" w:tentative="1">
      <w:start w:val="1"/>
      <w:numFmt w:val="bullet"/>
      <w:lvlText w:val=""/>
      <w:lvlJc w:val="left"/>
      <w:pPr>
        <w:tabs>
          <w:tab w:val="num" w:pos="3600"/>
        </w:tabs>
        <w:ind w:left="3600" w:hanging="360"/>
      </w:pPr>
      <w:rPr>
        <w:rFonts w:ascii="Wingdings" w:hAnsi="Wingdings" w:hint="default"/>
      </w:rPr>
    </w:lvl>
    <w:lvl w:ilvl="5" w:tplc="E30E54A2" w:tentative="1">
      <w:start w:val="1"/>
      <w:numFmt w:val="bullet"/>
      <w:lvlText w:val=""/>
      <w:lvlJc w:val="left"/>
      <w:pPr>
        <w:tabs>
          <w:tab w:val="num" w:pos="4320"/>
        </w:tabs>
        <w:ind w:left="4320" w:hanging="360"/>
      </w:pPr>
      <w:rPr>
        <w:rFonts w:ascii="Wingdings" w:hAnsi="Wingdings" w:hint="default"/>
      </w:rPr>
    </w:lvl>
    <w:lvl w:ilvl="6" w:tplc="55C836A6" w:tentative="1">
      <w:start w:val="1"/>
      <w:numFmt w:val="bullet"/>
      <w:lvlText w:val=""/>
      <w:lvlJc w:val="left"/>
      <w:pPr>
        <w:tabs>
          <w:tab w:val="num" w:pos="5040"/>
        </w:tabs>
        <w:ind w:left="5040" w:hanging="360"/>
      </w:pPr>
      <w:rPr>
        <w:rFonts w:ascii="Wingdings" w:hAnsi="Wingdings" w:hint="default"/>
      </w:rPr>
    </w:lvl>
    <w:lvl w:ilvl="7" w:tplc="F7F89EA0" w:tentative="1">
      <w:start w:val="1"/>
      <w:numFmt w:val="bullet"/>
      <w:lvlText w:val=""/>
      <w:lvlJc w:val="left"/>
      <w:pPr>
        <w:tabs>
          <w:tab w:val="num" w:pos="5760"/>
        </w:tabs>
        <w:ind w:left="5760" w:hanging="360"/>
      </w:pPr>
      <w:rPr>
        <w:rFonts w:ascii="Wingdings" w:hAnsi="Wingdings" w:hint="default"/>
      </w:rPr>
    </w:lvl>
    <w:lvl w:ilvl="8" w:tplc="E2D6EF64" w:tentative="1">
      <w:start w:val="1"/>
      <w:numFmt w:val="bullet"/>
      <w:lvlText w:val=""/>
      <w:lvlJc w:val="left"/>
      <w:pPr>
        <w:tabs>
          <w:tab w:val="num" w:pos="6480"/>
        </w:tabs>
        <w:ind w:left="6480" w:hanging="360"/>
      </w:pPr>
      <w:rPr>
        <w:rFonts w:ascii="Wingdings" w:hAnsi="Wingdings" w:hint="default"/>
      </w:rPr>
    </w:lvl>
  </w:abstractNum>
  <w:abstractNum w:abstractNumId="6">
    <w:nsid w:val="4B9558E0"/>
    <w:multiLevelType w:val="hybridMultilevel"/>
    <w:tmpl w:val="9B266772"/>
    <w:lvl w:ilvl="0" w:tplc="DDBCEE44">
      <w:start w:val="1"/>
      <w:numFmt w:val="bullet"/>
      <w:lvlText w:val=""/>
      <w:lvlJc w:val="left"/>
      <w:pPr>
        <w:tabs>
          <w:tab w:val="num" w:pos="720"/>
        </w:tabs>
        <w:ind w:left="720" w:hanging="360"/>
      </w:pPr>
      <w:rPr>
        <w:rFonts w:ascii="Wingdings" w:hAnsi="Wingdings" w:hint="default"/>
      </w:rPr>
    </w:lvl>
    <w:lvl w:ilvl="1" w:tplc="28884EBE">
      <w:start w:val="1"/>
      <w:numFmt w:val="bullet"/>
      <w:lvlText w:val=""/>
      <w:lvlJc w:val="left"/>
      <w:pPr>
        <w:tabs>
          <w:tab w:val="num" w:pos="1440"/>
        </w:tabs>
        <w:ind w:left="1440" w:hanging="360"/>
      </w:pPr>
      <w:rPr>
        <w:rFonts w:ascii="Wingdings" w:hAnsi="Wingdings" w:hint="default"/>
      </w:rPr>
    </w:lvl>
    <w:lvl w:ilvl="2" w:tplc="29CAA716">
      <w:start w:val="1246"/>
      <w:numFmt w:val="bullet"/>
      <w:lvlText w:val=""/>
      <w:lvlJc w:val="left"/>
      <w:pPr>
        <w:tabs>
          <w:tab w:val="num" w:pos="2160"/>
        </w:tabs>
        <w:ind w:left="2160" w:hanging="360"/>
      </w:pPr>
      <w:rPr>
        <w:rFonts w:ascii="Wingdings" w:hAnsi="Wingdings" w:hint="default"/>
      </w:rPr>
    </w:lvl>
    <w:lvl w:ilvl="3" w:tplc="7DEA0E16" w:tentative="1">
      <w:start w:val="1"/>
      <w:numFmt w:val="bullet"/>
      <w:lvlText w:val=""/>
      <w:lvlJc w:val="left"/>
      <w:pPr>
        <w:tabs>
          <w:tab w:val="num" w:pos="2880"/>
        </w:tabs>
        <w:ind w:left="2880" w:hanging="360"/>
      </w:pPr>
      <w:rPr>
        <w:rFonts w:ascii="Wingdings" w:hAnsi="Wingdings" w:hint="default"/>
      </w:rPr>
    </w:lvl>
    <w:lvl w:ilvl="4" w:tplc="E124A2BC" w:tentative="1">
      <w:start w:val="1"/>
      <w:numFmt w:val="bullet"/>
      <w:lvlText w:val=""/>
      <w:lvlJc w:val="left"/>
      <w:pPr>
        <w:tabs>
          <w:tab w:val="num" w:pos="3600"/>
        </w:tabs>
        <w:ind w:left="3600" w:hanging="360"/>
      </w:pPr>
      <w:rPr>
        <w:rFonts w:ascii="Wingdings" w:hAnsi="Wingdings" w:hint="default"/>
      </w:rPr>
    </w:lvl>
    <w:lvl w:ilvl="5" w:tplc="AFCE2232" w:tentative="1">
      <w:start w:val="1"/>
      <w:numFmt w:val="bullet"/>
      <w:lvlText w:val=""/>
      <w:lvlJc w:val="left"/>
      <w:pPr>
        <w:tabs>
          <w:tab w:val="num" w:pos="4320"/>
        </w:tabs>
        <w:ind w:left="4320" w:hanging="360"/>
      </w:pPr>
      <w:rPr>
        <w:rFonts w:ascii="Wingdings" w:hAnsi="Wingdings" w:hint="default"/>
      </w:rPr>
    </w:lvl>
    <w:lvl w:ilvl="6" w:tplc="44B68962" w:tentative="1">
      <w:start w:val="1"/>
      <w:numFmt w:val="bullet"/>
      <w:lvlText w:val=""/>
      <w:lvlJc w:val="left"/>
      <w:pPr>
        <w:tabs>
          <w:tab w:val="num" w:pos="5040"/>
        </w:tabs>
        <w:ind w:left="5040" w:hanging="360"/>
      </w:pPr>
      <w:rPr>
        <w:rFonts w:ascii="Wingdings" w:hAnsi="Wingdings" w:hint="default"/>
      </w:rPr>
    </w:lvl>
    <w:lvl w:ilvl="7" w:tplc="0298DBD8" w:tentative="1">
      <w:start w:val="1"/>
      <w:numFmt w:val="bullet"/>
      <w:lvlText w:val=""/>
      <w:lvlJc w:val="left"/>
      <w:pPr>
        <w:tabs>
          <w:tab w:val="num" w:pos="5760"/>
        </w:tabs>
        <w:ind w:left="5760" w:hanging="360"/>
      </w:pPr>
      <w:rPr>
        <w:rFonts w:ascii="Wingdings" w:hAnsi="Wingdings" w:hint="default"/>
      </w:rPr>
    </w:lvl>
    <w:lvl w:ilvl="8" w:tplc="777C5864" w:tentative="1">
      <w:start w:val="1"/>
      <w:numFmt w:val="bullet"/>
      <w:lvlText w:val=""/>
      <w:lvlJc w:val="left"/>
      <w:pPr>
        <w:tabs>
          <w:tab w:val="num" w:pos="6480"/>
        </w:tabs>
        <w:ind w:left="6480" w:hanging="360"/>
      </w:pPr>
      <w:rPr>
        <w:rFonts w:ascii="Wingdings" w:hAnsi="Wingdings" w:hint="default"/>
      </w:rPr>
    </w:lvl>
  </w:abstractNum>
  <w:abstractNum w:abstractNumId="7">
    <w:nsid w:val="74470672"/>
    <w:multiLevelType w:val="hybridMultilevel"/>
    <w:tmpl w:val="03FC1D8C"/>
    <w:lvl w:ilvl="0" w:tplc="D848C02C">
      <w:start w:val="1"/>
      <w:numFmt w:val="decimal"/>
      <w:lvlText w:val="%1."/>
      <w:lvlJc w:val="left"/>
      <w:pPr>
        <w:tabs>
          <w:tab w:val="num" w:pos="720"/>
        </w:tabs>
        <w:ind w:left="720" w:hanging="360"/>
      </w:pPr>
    </w:lvl>
    <w:lvl w:ilvl="1" w:tplc="EDC09548">
      <w:start w:val="1055"/>
      <w:numFmt w:val="bullet"/>
      <w:lvlText w:val=""/>
      <w:lvlJc w:val="left"/>
      <w:pPr>
        <w:tabs>
          <w:tab w:val="num" w:pos="1440"/>
        </w:tabs>
        <w:ind w:left="1440" w:hanging="360"/>
      </w:pPr>
      <w:rPr>
        <w:rFonts w:ascii="Wingdings" w:hAnsi="Wingdings" w:hint="default"/>
      </w:rPr>
    </w:lvl>
    <w:lvl w:ilvl="2" w:tplc="8D821D66">
      <w:start w:val="1"/>
      <w:numFmt w:val="decimal"/>
      <w:lvlText w:val="%3."/>
      <w:lvlJc w:val="left"/>
      <w:pPr>
        <w:tabs>
          <w:tab w:val="num" w:pos="2160"/>
        </w:tabs>
        <w:ind w:left="2160" w:hanging="360"/>
      </w:pPr>
    </w:lvl>
    <w:lvl w:ilvl="3" w:tplc="20EC882A">
      <w:start w:val="1055"/>
      <w:numFmt w:val="bullet"/>
      <w:lvlText w:val="-"/>
      <w:lvlJc w:val="left"/>
      <w:pPr>
        <w:tabs>
          <w:tab w:val="num" w:pos="2880"/>
        </w:tabs>
        <w:ind w:left="2880" w:hanging="360"/>
      </w:pPr>
      <w:rPr>
        <w:rFonts w:ascii="Times New Roman" w:hAnsi="Times New Roman" w:hint="default"/>
      </w:rPr>
    </w:lvl>
    <w:lvl w:ilvl="4" w:tplc="4DE82012" w:tentative="1">
      <w:start w:val="1"/>
      <w:numFmt w:val="decimal"/>
      <w:lvlText w:val="%5."/>
      <w:lvlJc w:val="left"/>
      <w:pPr>
        <w:tabs>
          <w:tab w:val="num" w:pos="3600"/>
        </w:tabs>
        <w:ind w:left="3600" w:hanging="360"/>
      </w:pPr>
    </w:lvl>
    <w:lvl w:ilvl="5" w:tplc="C5D86BFA" w:tentative="1">
      <w:start w:val="1"/>
      <w:numFmt w:val="decimal"/>
      <w:lvlText w:val="%6."/>
      <w:lvlJc w:val="left"/>
      <w:pPr>
        <w:tabs>
          <w:tab w:val="num" w:pos="4320"/>
        </w:tabs>
        <w:ind w:left="4320" w:hanging="360"/>
      </w:pPr>
    </w:lvl>
    <w:lvl w:ilvl="6" w:tplc="DEE6AFD2" w:tentative="1">
      <w:start w:val="1"/>
      <w:numFmt w:val="decimal"/>
      <w:lvlText w:val="%7."/>
      <w:lvlJc w:val="left"/>
      <w:pPr>
        <w:tabs>
          <w:tab w:val="num" w:pos="5040"/>
        </w:tabs>
        <w:ind w:left="5040" w:hanging="360"/>
      </w:pPr>
    </w:lvl>
    <w:lvl w:ilvl="7" w:tplc="8D964630" w:tentative="1">
      <w:start w:val="1"/>
      <w:numFmt w:val="decimal"/>
      <w:lvlText w:val="%8."/>
      <w:lvlJc w:val="left"/>
      <w:pPr>
        <w:tabs>
          <w:tab w:val="num" w:pos="5760"/>
        </w:tabs>
        <w:ind w:left="5760" w:hanging="360"/>
      </w:pPr>
    </w:lvl>
    <w:lvl w:ilvl="8" w:tplc="1A66FFE8" w:tentative="1">
      <w:start w:val="1"/>
      <w:numFmt w:val="decimal"/>
      <w:lvlText w:val="%9."/>
      <w:lvlJc w:val="left"/>
      <w:pPr>
        <w:tabs>
          <w:tab w:val="num" w:pos="6480"/>
        </w:tabs>
        <w:ind w:left="6480" w:hanging="360"/>
      </w:pPr>
    </w:lvl>
  </w:abstractNum>
  <w:abstractNum w:abstractNumId="8">
    <w:nsid w:val="77821351"/>
    <w:multiLevelType w:val="hybridMultilevel"/>
    <w:tmpl w:val="50CE5426"/>
    <w:lvl w:ilvl="0" w:tplc="A0AA384A">
      <w:start w:val="1"/>
      <w:numFmt w:val="bullet"/>
      <w:pStyle w:val="Corpodeltestopuntato"/>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cs="Courier New" w:hint="default"/>
      </w:rPr>
    </w:lvl>
    <w:lvl w:ilvl="2" w:tplc="04100005">
      <w:start w:val="1"/>
      <w:numFmt w:val="bullet"/>
      <w:lvlText w:val=""/>
      <w:lvlJc w:val="left"/>
      <w:pPr>
        <w:ind w:left="2302" w:hanging="360"/>
      </w:pPr>
      <w:rPr>
        <w:rFonts w:ascii="Wingdings" w:hAnsi="Wingdings" w:hint="default"/>
      </w:rPr>
    </w:lvl>
    <w:lvl w:ilvl="3" w:tplc="0410000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
    <w:nsid w:val="781163A8"/>
    <w:multiLevelType w:val="hybridMultilevel"/>
    <w:tmpl w:val="C226BD86"/>
    <w:lvl w:ilvl="0" w:tplc="6570F770">
      <w:start w:val="1"/>
      <w:numFmt w:val="bullet"/>
      <w:pStyle w:val="OgettoCoertinaa"/>
      <w:lvlText w:val=""/>
      <w:lvlJc w:val="left"/>
      <w:pPr>
        <w:tabs>
          <w:tab w:val="num" w:pos="360"/>
        </w:tabs>
        <w:ind w:left="360" w:hanging="360"/>
      </w:pPr>
      <w:rPr>
        <w:rFonts w:ascii="Symbol" w:hAnsi="Symbol" w:hint="default"/>
        <w:color w:val="0000FF"/>
      </w:rPr>
    </w:lvl>
    <w:lvl w:ilvl="1" w:tplc="FFFFFFFF">
      <w:start w:val="1"/>
      <w:numFmt w:val="bullet"/>
      <w:pStyle w:val="CorpodelTesto1"/>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DE05490"/>
    <w:multiLevelType w:val="hybridMultilevel"/>
    <w:tmpl w:val="C66A4F5A"/>
    <w:lvl w:ilvl="0" w:tplc="C498AD0C">
      <w:start w:val="1"/>
      <w:numFmt w:val="bullet"/>
      <w:lvlText w:val=""/>
      <w:lvlJc w:val="left"/>
      <w:pPr>
        <w:tabs>
          <w:tab w:val="num" w:pos="720"/>
        </w:tabs>
        <w:ind w:left="720" w:hanging="360"/>
      </w:pPr>
      <w:rPr>
        <w:rFonts w:ascii="Wingdings" w:hAnsi="Wingdings" w:hint="default"/>
      </w:rPr>
    </w:lvl>
    <w:lvl w:ilvl="1" w:tplc="56626794">
      <w:start w:val="1"/>
      <w:numFmt w:val="bullet"/>
      <w:lvlText w:val=""/>
      <w:lvlJc w:val="left"/>
      <w:pPr>
        <w:tabs>
          <w:tab w:val="num" w:pos="1440"/>
        </w:tabs>
        <w:ind w:left="1440" w:hanging="360"/>
      </w:pPr>
      <w:rPr>
        <w:rFonts w:ascii="Wingdings" w:hAnsi="Wingdings" w:hint="default"/>
      </w:rPr>
    </w:lvl>
    <w:lvl w:ilvl="2" w:tplc="1D8CF512">
      <w:start w:val="1246"/>
      <w:numFmt w:val="bullet"/>
      <w:lvlText w:val=""/>
      <w:lvlJc w:val="left"/>
      <w:pPr>
        <w:tabs>
          <w:tab w:val="num" w:pos="2160"/>
        </w:tabs>
        <w:ind w:left="2160" w:hanging="360"/>
      </w:pPr>
      <w:rPr>
        <w:rFonts w:ascii="Wingdings" w:hAnsi="Wingdings" w:hint="default"/>
      </w:rPr>
    </w:lvl>
    <w:lvl w:ilvl="3" w:tplc="4C2A4E86">
      <w:start w:val="1246"/>
      <w:numFmt w:val="bullet"/>
      <w:lvlText w:val=""/>
      <w:lvlJc w:val="left"/>
      <w:pPr>
        <w:tabs>
          <w:tab w:val="num" w:pos="2880"/>
        </w:tabs>
        <w:ind w:left="2880" w:hanging="360"/>
      </w:pPr>
      <w:rPr>
        <w:rFonts w:ascii="Wingdings" w:hAnsi="Wingdings" w:hint="default"/>
      </w:rPr>
    </w:lvl>
    <w:lvl w:ilvl="4" w:tplc="FF2601EE" w:tentative="1">
      <w:start w:val="1"/>
      <w:numFmt w:val="bullet"/>
      <w:lvlText w:val=""/>
      <w:lvlJc w:val="left"/>
      <w:pPr>
        <w:tabs>
          <w:tab w:val="num" w:pos="3600"/>
        </w:tabs>
        <w:ind w:left="3600" w:hanging="360"/>
      </w:pPr>
      <w:rPr>
        <w:rFonts w:ascii="Wingdings" w:hAnsi="Wingdings" w:hint="default"/>
      </w:rPr>
    </w:lvl>
    <w:lvl w:ilvl="5" w:tplc="3E8E2E0C" w:tentative="1">
      <w:start w:val="1"/>
      <w:numFmt w:val="bullet"/>
      <w:lvlText w:val=""/>
      <w:lvlJc w:val="left"/>
      <w:pPr>
        <w:tabs>
          <w:tab w:val="num" w:pos="4320"/>
        </w:tabs>
        <w:ind w:left="4320" w:hanging="360"/>
      </w:pPr>
      <w:rPr>
        <w:rFonts w:ascii="Wingdings" w:hAnsi="Wingdings" w:hint="default"/>
      </w:rPr>
    </w:lvl>
    <w:lvl w:ilvl="6" w:tplc="DBA263C8" w:tentative="1">
      <w:start w:val="1"/>
      <w:numFmt w:val="bullet"/>
      <w:lvlText w:val=""/>
      <w:lvlJc w:val="left"/>
      <w:pPr>
        <w:tabs>
          <w:tab w:val="num" w:pos="5040"/>
        </w:tabs>
        <w:ind w:left="5040" w:hanging="360"/>
      </w:pPr>
      <w:rPr>
        <w:rFonts w:ascii="Wingdings" w:hAnsi="Wingdings" w:hint="default"/>
      </w:rPr>
    </w:lvl>
    <w:lvl w:ilvl="7" w:tplc="87149E18" w:tentative="1">
      <w:start w:val="1"/>
      <w:numFmt w:val="bullet"/>
      <w:lvlText w:val=""/>
      <w:lvlJc w:val="left"/>
      <w:pPr>
        <w:tabs>
          <w:tab w:val="num" w:pos="5760"/>
        </w:tabs>
        <w:ind w:left="5760" w:hanging="360"/>
      </w:pPr>
      <w:rPr>
        <w:rFonts w:ascii="Wingdings" w:hAnsi="Wingdings" w:hint="default"/>
      </w:rPr>
    </w:lvl>
    <w:lvl w:ilvl="8" w:tplc="AA3EBBD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2"/>
  </w:num>
  <w:num w:numId="4">
    <w:abstractNumId w:val="0"/>
  </w:num>
  <w:num w:numId="5">
    <w:abstractNumId w:val="8"/>
  </w:num>
  <w:num w:numId="6">
    <w:abstractNumId w:val="2"/>
  </w:num>
  <w:num w:numId="7">
    <w:abstractNumId w:val="5"/>
  </w:num>
  <w:num w:numId="8">
    <w:abstractNumId w:val="7"/>
  </w:num>
  <w:num w:numId="9">
    <w:abstractNumId w:val="2"/>
  </w:num>
  <w:num w:numId="10">
    <w:abstractNumId w:val="3"/>
  </w:num>
  <w:num w:numId="11">
    <w:abstractNumId w:val="10"/>
  </w:num>
  <w:num w:numId="12">
    <w:abstractNumId w:val="6"/>
  </w:num>
  <w:num w:numId="13">
    <w:abstractNumId w:val="2"/>
  </w:num>
  <w:num w:numId="14">
    <w:abstractNumId w:val="1"/>
  </w:num>
  <w:num w:numId="15">
    <w:abstractNumId w:val="2"/>
  </w:num>
  <w:num w:numId="16">
    <w:abstractNumId w:val="2"/>
  </w:num>
  <w:num w:numId="17">
    <w:abstractNumId w:val="2"/>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3"/>
  <w:drawingGridHorizontalSpacing w:val="142"/>
  <w:drawingGridVerticalSpacing w:val="181"/>
  <w:displayHorizontalDrawingGridEvery w:val="2"/>
  <w:noPunctuationKerning/>
  <w:characterSpacingControl w:val="doNotCompress"/>
  <w:hdrShapeDefaults>
    <o:shapedefaults v:ext="edit" spidmax="22529">
      <o:colormru v:ext="edit" colors="#b4c9e2,#99f,#b9b9ff,#d5e1ef,#ffffe7,#e7f6ff,#a3bcdd,#fc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677"/>
    <w:rsid w:val="000038A5"/>
    <w:rsid w:val="000038CA"/>
    <w:rsid w:val="00003FAB"/>
    <w:rsid w:val="00006773"/>
    <w:rsid w:val="0000682D"/>
    <w:rsid w:val="00011081"/>
    <w:rsid w:val="00011F5F"/>
    <w:rsid w:val="000132B3"/>
    <w:rsid w:val="000140F3"/>
    <w:rsid w:val="00023210"/>
    <w:rsid w:val="000234ED"/>
    <w:rsid w:val="00025148"/>
    <w:rsid w:val="0003311A"/>
    <w:rsid w:val="0003652D"/>
    <w:rsid w:val="00036BAA"/>
    <w:rsid w:val="00037C52"/>
    <w:rsid w:val="00042A7D"/>
    <w:rsid w:val="00043EB6"/>
    <w:rsid w:val="00044826"/>
    <w:rsid w:val="00044BE1"/>
    <w:rsid w:val="000452E0"/>
    <w:rsid w:val="00047735"/>
    <w:rsid w:val="000479F0"/>
    <w:rsid w:val="00047A69"/>
    <w:rsid w:val="00051275"/>
    <w:rsid w:val="0005266C"/>
    <w:rsid w:val="00052C34"/>
    <w:rsid w:val="00053B2C"/>
    <w:rsid w:val="00066F9A"/>
    <w:rsid w:val="0007560A"/>
    <w:rsid w:val="00076F51"/>
    <w:rsid w:val="00077BBE"/>
    <w:rsid w:val="0008026C"/>
    <w:rsid w:val="00081706"/>
    <w:rsid w:val="00081DF9"/>
    <w:rsid w:val="00083814"/>
    <w:rsid w:val="00083AF3"/>
    <w:rsid w:val="00083B86"/>
    <w:rsid w:val="0008494D"/>
    <w:rsid w:val="0008545C"/>
    <w:rsid w:val="00087F20"/>
    <w:rsid w:val="00087FCC"/>
    <w:rsid w:val="00091506"/>
    <w:rsid w:val="000917FA"/>
    <w:rsid w:val="000920BC"/>
    <w:rsid w:val="000937C6"/>
    <w:rsid w:val="00093A34"/>
    <w:rsid w:val="000943A4"/>
    <w:rsid w:val="0009736E"/>
    <w:rsid w:val="000A3280"/>
    <w:rsid w:val="000A421E"/>
    <w:rsid w:val="000A4899"/>
    <w:rsid w:val="000A5230"/>
    <w:rsid w:val="000B2D67"/>
    <w:rsid w:val="000B366B"/>
    <w:rsid w:val="000B5ED0"/>
    <w:rsid w:val="000B7338"/>
    <w:rsid w:val="000B781B"/>
    <w:rsid w:val="000C1D44"/>
    <w:rsid w:val="000C4EAC"/>
    <w:rsid w:val="000C58FF"/>
    <w:rsid w:val="000D15CE"/>
    <w:rsid w:val="000D2104"/>
    <w:rsid w:val="000D587A"/>
    <w:rsid w:val="000D5B7C"/>
    <w:rsid w:val="000D7C13"/>
    <w:rsid w:val="000E1747"/>
    <w:rsid w:val="000E6150"/>
    <w:rsid w:val="000E7184"/>
    <w:rsid w:val="000E7CC2"/>
    <w:rsid w:val="000F214A"/>
    <w:rsid w:val="000F3825"/>
    <w:rsid w:val="000F7023"/>
    <w:rsid w:val="000F7443"/>
    <w:rsid w:val="000F7E31"/>
    <w:rsid w:val="00103A2D"/>
    <w:rsid w:val="001042FC"/>
    <w:rsid w:val="00104ACC"/>
    <w:rsid w:val="001056B4"/>
    <w:rsid w:val="00105C56"/>
    <w:rsid w:val="0010688A"/>
    <w:rsid w:val="00110294"/>
    <w:rsid w:val="00113051"/>
    <w:rsid w:val="00115243"/>
    <w:rsid w:val="0011576D"/>
    <w:rsid w:val="00116710"/>
    <w:rsid w:val="001169D3"/>
    <w:rsid w:val="00117A5A"/>
    <w:rsid w:val="00120A68"/>
    <w:rsid w:val="00122E25"/>
    <w:rsid w:val="00122F20"/>
    <w:rsid w:val="00122FF1"/>
    <w:rsid w:val="00123D5E"/>
    <w:rsid w:val="00123E3F"/>
    <w:rsid w:val="00133D5C"/>
    <w:rsid w:val="00137E37"/>
    <w:rsid w:val="00137F23"/>
    <w:rsid w:val="00142163"/>
    <w:rsid w:val="0014559C"/>
    <w:rsid w:val="00147BDF"/>
    <w:rsid w:val="00150E4B"/>
    <w:rsid w:val="00151330"/>
    <w:rsid w:val="001536B7"/>
    <w:rsid w:val="0016070C"/>
    <w:rsid w:val="00160EA0"/>
    <w:rsid w:val="00162E90"/>
    <w:rsid w:val="00164F4E"/>
    <w:rsid w:val="0016656C"/>
    <w:rsid w:val="00166750"/>
    <w:rsid w:val="00167B54"/>
    <w:rsid w:val="00170F70"/>
    <w:rsid w:val="001736DE"/>
    <w:rsid w:val="00175ECA"/>
    <w:rsid w:val="00176480"/>
    <w:rsid w:val="00176FED"/>
    <w:rsid w:val="00177185"/>
    <w:rsid w:val="00182B13"/>
    <w:rsid w:val="00187DAD"/>
    <w:rsid w:val="00190E06"/>
    <w:rsid w:val="00190E45"/>
    <w:rsid w:val="00190FA5"/>
    <w:rsid w:val="00191CA0"/>
    <w:rsid w:val="00194179"/>
    <w:rsid w:val="001948A2"/>
    <w:rsid w:val="001A0BAF"/>
    <w:rsid w:val="001A43E6"/>
    <w:rsid w:val="001A4A49"/>
    <w:rsid w:val="001B03C7"/>
    <w:rsid w:val="001B04BE"/>
    <w:rsid w:val="001B10F2"/>
    <w:rsid w:val="001B11E9"/>
    <w:rsid w:val="001B2529"/>
    <w:rsid w:val="001C19AF"/>
    <w:rsid w:val="001C2737"/>
    <w:rsid w:val="001C2A8E"/>
    <w:rsid w:val="001C3382"/>
    <w:rsid w:val="001C3677"/>
    <w:rsid w:val="001C5277"/>
    <w:rsid w:val="001C6D00"/>
    <w:rsid w:val="001C7DD1"/>
    <w:rsid w:val="001E0477"/>
    <w:rsid w:val="001E0ABC"/>
    <w:rsid w:val="001E5932"/>
    <w:rsid w:val="001F37E3"/>
    <w:rsid w:val="001F3E1C"/>
    <w:rsid w:val="001F4179"/>
    <w:rsid w:val="001F46BF"/>
    <w:rsid w:val="001F6C14"/>
    <w:rsid w:val="001F7675"/>
    <w:rsid w:val="00201234"/>
    <w:rsid w:val="0020147B"/>
    <w:rsid w:val="002023EC"/>
    <w:rsid w:val="00207219"/>
    <w:rsid w:val="002118CE"/>
    <w:rsid w:val="00215033"/>
    <w:rsid w:val="002312C0"/>
    <w:rsid w:val="002319FE"/>
    <w:rsid w:val="00233C07"/>
    <w:rsid w:val="00233D1F"/>
    <w:rsid w:val="00236E11"/>
    <w:rsid w:val="00237892"/>
    <w:rsid w:val="00243348"/>
    <w:rsid w:val="00251724"/>
    <w:rsid w:val="0025240C"/>
    <w:rsid w:val="00256AFB"/>
    <w:rsid w:val="00261277"/>
    <w:rsid w:val="002729C5"/>
    <w:rsid w:val="00276B3B"/>
    <w:rsid w:val="00277A62"/>
    <w:rsid w:val="00281031"/>
    <w:rsid w:val="00283016"/>
    <w:rsid w:val="00293176"/>
    <w:rsid w:val="002938B5"/>
    <w:rsid w:val="002A0A4D"/>
    <w:rsid w:val="002A5ED3"/>
    <w:rsid w:val="002A7DF9"/>
    <w:rsid w:val="002B230F"/>
    <w:rsid w:val="002B38D7"/>
    <w:rsid w:val="002B4F73"/>
    <w:rsid w:val="002B7AD4"/>
    <w:rsid w:val="002C24FA"/>
    <w:rsid w:val="002C4699"/>
    <w:rsid w:val="002C6D52"/>
    <w:rsid w:val="002C7E96"/>
    <w:rsid w:val="002D6519"/>
    <w:rsid w:val="002E13F3"/>
    <w:rsid w:val="002E49EA"/>
    <w:rsid w:val="002E6C3E"/>
    <w:rsid w:val="002E7374"/>
    <w:rsid w:val="002F4195"/>
    <w:rsid w:val="002F4437"/>
    <w:rsid w:val="002F657B"/>
    <w:rsid w:val="0030313E"/>
    <w:rsid w:val="00303568"/>
    <w:rsid w:val="0030383E"/>
    <w:rsid w:val="0030467D"/>
    <w:rsid w:val="00310CCF"/>
    <w:rsid w:val="003119A6"/>
    <w:rsid w:val="00312DD7"/>
    <w:rsid w:val="00313D68"/>
    <w:rsid w:val="0031646D"/>
    <w:rsid w:val="003168C2"/>
    <w:rsid w:val="00321898"/>
    <w:rsid w:val="003225F9"/>
    <w:rsid w:val="0032719D"/>
    <w:rsid w:val="00331BFA"/>
    <w:rsid w:val="00333B38"/>
    <w:rsid w:val="003348EF"/>
    <w:rsid w:val="00342FA5"/>
    <w:rsid w:val="00344D46"/>
    <w:rsid w:val="00353BBE"/>
    <w:rsid w:val="003540C1"/>
    <w:rsid w:val="003566AD"/>
    <w:rsid w:val="00357400"/>
    <w:rsid w:val="003624B3"/>
    <w:rsid w:val="00362D5F"/>
    <w:rsid w:val="00363BF4"/>
    <w:rsid w:val="003660A1"/>
    <w:rsid w:val="003660FE"/>
    <w:rsid w:val="00370108"/>
    <w:rsid w:val="00371442"/>
    <w:rsid w:val="00373DF8"/>
    <w:rsid w:val="003748E0"/>
    <w:rsid w:val="00376983"/>
    <w:rsid w:val="00380251"/>
    <w:rsid w:val="003807AA"/>
    <w:rsid w:val="00380C54"/>
    <w:rsid w:val="00380F08"/>
    <w:rsid w:val="00385389"/>
    <w:rsid w:val="00386C2D"/>
    <w:rsid w:val="0038734E"/>
    <w:rsid w:val="00390B85"/>
    <w:rsid w:val="00393FA8"/>
    <w:rsid w:val="00396A7D"/>
    <w:rsid w:val="003A3A57"/>
    <w:rsid w:val="003A44D0"/>
    <w:rsid w:val="003A5BA4"/>
    <w:rsid w:val="003A6CEC"/>
    <w:rsid w:val="003A75FC"/>
    <w:rsid w:val="003B178B"/>
    <w:rsid w:val="003B6BC5"/>
    <w:rsid w:val="003B6C2F"/>
    <w:rsid w:val="003C5443"/>
    <w:rsid w:val="003D0259"/>
    <w:rsid w:val="003D2A39"/>
    <w:rsid w:val="003D35A8"/>
    <w:rsid w:val="003E15AF"/>
    <w:rsid w:val="003E2BCF"/>
    <w:rsid w:val="003E38F8"/>
    <w:rsid w:val="003E3BB0"/>
    <w:rsid w:val="003F3C70"/>
    <w:rsid w:val="003F5238"/>
    <w:rsid w:val="003F58CE"/>
    <w:rsid w:val="00400573"/>
    <w:rsid w:val="0040126A"/>
    <w:rsid w:val="00401369"/>
    <w:rsid w:val="00401BE1"/>
    <w:rsid w:val="00401E45"/>
    <w:rsid w:val="0040273B"/>
    <w:rsid w:val="004103CA"/>
    <w:rsid w:val="0041139D"/>
    <w:rsid w:val="004231DC"/>
    <w:rsid w:val="00433DB2"/>
    <w:rsid w:val="004361D2"/>
    <w:rsid w:val="004376D5"/>
    <w:rsid w:val="00437B99"/>
    <w:rsid w:val="00440083"/>
    <w:rsid w:val="00443C73"/>
    <w:rsid w:val="00445C1C"/>
    <w:rsid w:val="00447172"/>
    <w:rsid w:val="00447C0D"/>
    <w:rsid w:val="00450A49"/>
    <w:rsid w:val="0045363B"/>
    <w:rsid w:val="004601A6"/>
    <w:rsid w:val="00461161"/>
    <w:rsid w:val="004616EF"/>
    <w:rsid w:val="00461ED9"/>
    <w:rsid w:val="004724BE"/>
    <w:rsid w:val="004765C2"/>
    <w:rsid w:val="00476AEC"/>
    <w:rsid w:val="004773D5"/>
    <w:rsid w:val="00482DA9"/>
    <w:rsid w:val="0049349F"/>
    <w:rsid w:val="004954CF"/>
    <w:rsid w:val="004961E3"/>
    <w:rsid w:val="004A299D"/>
    <w:rsid w:val="004A3A11"/>
    <w:rsid w:val="004A3F09"/>
    <w:rsid w:val="004A7D1C"/>
    <w:rsid w:val="004B2D4E"/>
    <w:rsid w:val="004B3B97"/>
    <w:rsid w:val="004B4EA1"/>
    <w:rsid w:val="004B62D6"/>
    <w:rsid w:val="004B72AB"/>
    <w:rsid w:val="004C021B"/>
    <w:rsid w:val="004C12F7"/>
    <w:rsid w:val="004C7AC0"/>
    <w:rsid w:val="004D0422"/>
    <w:rsid w:val="004D1A03"/>
    <w:rsid w:val="004D2DC4"/>
    <w:rsid w:val="004D47CE"/>
    <w:rsid w:val="004D4BB8"/>
    <w:rsid w:val="004E2E4E"/>
    <w:rsid w:val="004E30FB"/>
    <w:rsid w:val="004E3A10"/>
    <w:rsid w:val="004E4B3F"/>
    <w:rsid w:val="004F143B"/>
    <w:rsid w:val="004F52AD"/>
    <w:rsid w:val="004F71C1"/>
    <w:rsid w:val="0050241A"/>
    <w:rsid w:val="005033FF"/>
    <w:rsid w:val="005136A5"/>
    <w:rsid w:val="005156A6"/>
    <w:rsid w:val="00515AD4"/>
    <w:rsid w:val="00522648"/>
    <w:rsid w:val="00522D81"/>
    <w:rsid w:val="0052343A"/>
    <w:rsid w:val="0052770D"/>
    <w:rsid w:val="0052788B"/>
    <w:rsid w:val="005304DA"/>
    <w:rsid w:val="005310FF"/>
    <w:rsid w:val="00534695"/>
    <w:rsid w:val="00535B28"/>
    <w:rsid w:val="005365E4"/>
    <w:rsid w:val="00536700"/>
    <w:rsid w:val="00545268"/>
    <w:rsid w:val="005501E0"/>
    <w:rsid w:val="00551DCC"/>
    <w:rsid w:val="005559D8"/>
    <w:rsid w:val="00556788"/>
    <w:rsid w:val="00560477"/>
    <w:rsid w:val="005610B7"/>
    <w:rsid w:val="00561A2E"/>
    <w:rsid w:val="00565D61"/>
    <w:rsid w:val="005660E5"/>
    <w:rsid w:val="00566EE2"/>
    <w:rsid w:val="00570C4A"/>
    <w:rsid w:val="005735AE"/>
    <w:rsid w:val="0058750B"/>
    <w:rsid w:val="00587DBB"/>
    <w:rsid w:val="0059619C"/>
    <w:rsid w:val="00596A9F"/>
    <w:rsid w:val="005A2EC2"/>
    <w:rsid w:val="005A3818"/>
    <w:rsid w:val="005B06E6"/>
    <w:rsid w:val="005B15A2"/>
    <w:rsid w:val="005B1BAA"/>
    <w:rsid w:val="005B207D"/>
    <w:rsid w:val="005B350B"/>
    <w:rsid w:val="005B3C6D"/>
    <w:rsid w:val="005B63C5"/>
    <w:rsid w:val="005B64C8"/>
    <w:rsid w:val="005C1554"/>
    <w:rsid w:val="005C4CAA"/>
    <w:rsid w:val="005D15E5"/>
    <w:rsid w:val="005D238B"/>
    <w:rsid w:val="005D4B2F"/>
    <w:rsid w:val="005D4FC5"/>
    <w:rsid w:val="005D5B3D"/>
    <w:rsid w:val="005D7CC1"/>
    <w:rsid w:val="005E0CBB"/>
    <w:rsid w:val="005E1D04"/>
    <w:rsid w:val="005E3597"/>
    <w:rsid w:val="005E6D16"/>
    <w:rsid w:val="005E6D86"/>
    <w:rsid w:val="0060225D"/>
    <w:rsid w:val="00604520"/>
    <w:rsid w:val="00606CAB"/>
    <w:rsid w:val="00607892"/>
    <w:rsid w:val="00613937"/>
    <w:rsid w:val="00614F41"/>
    <w:rsid w:val="0062117F"/>
    <w:rsid w:val="00621CBE"/>
    <w:rsid w:val="00630F3E"/>
    <w:rsid w:val="00631C4C"/>
    <w:rsid w:val="00633723"/>
    <w:rsid w:val="00633E97"/>
    <w:rsid w:val="0064068C"/>
    <w:rsid w:val="00640EDB"/>
    <w:rsid w:val="00642209"/>
    <w:rsid w:val="00644FEE"/>
    <w:rsid w:val="006455BF"/>
    <w:rsid w:val="00645B19"/>
    <w:rsid w:val="006508DA"/>
    <w:rsid w:val="00650AA4"/>
    <w:rsid w:val="00655E66"/>
    <w:rsid w:val="00662647"/>
    <w:rsid w:val="00663FA3"/>
    <w:rsid w:val="00671AA7"/>
    <w:rsid w:val="00672EA6"/>
    <w:rsid w:val="00673356"/>
    <w:rsid w:val="00675C0F"/>
    <w:rsid w:val="00681A4A"/>
    <w:rsid w:val="006827D8"/>
    <w:rsid w:val="00683125"/>
    <w:rsid w:val="00687297"/>
    <w:rsid w:val="006873B0"/>
    <w:rsid w:val="0069456F"/>
    <w:rsid w:val="00697BF9"/>
    <w:rsid w:val="006A0731"/>
    <w:rsid w:val="006A3698"/>
    <w:rsid w:val="006A4621"/>
    <w:rsid w:val="006A6002"/>
    <w:rsid w:val="006B4B65"/>
    <w:rsid w:val="006B6C18"/>
    <w:rsid w:val="006B78C1"/>
    <w:rsid w:val="006C7D84"/>
    <w:rsid w:val="006D0509"/>
    <w:rsid w:val="006D0B2E"/>
    <w:rsid w:val="006D3643"/>
    <w:rsid w:val="006D5F2A"/>
    <w:rsid w:val="006D6372"/>
    <w:rsid w:val="006D70AF"/>
    <w:rsid w:val="006D7738"/>
    <w:rsid w:val="006E044C"/>
    <w:rsid w:val="006E495A"/>
    <w:rsid w:val="006E67AA"/>
    <w:rsid w:val="006F1C1A"/>
    <w:rsid w:val="006F2903"/>
    <w:rsid w:val="006F322F"/>
    <w:rsid w:val="006F451D"/>
    <w:rsid w:val="006F4A3D"/>
    <w:rsid w:val="006F4A6E"/>
    <w:rsid w:val="006F5476"/>
    <w:rsid w:val="00703B25"/>
    <w:rsid w:val="00704302"/>
    <w:rsid w:val="00705ACD"/>
    <w:rsid w:val="00705BCB"/>
    <w:rsid w:val="00707286"/>
    <w:rsid w:val="00712659"/>
    <w:rsid w:val="00712AAB"/>
    <w:rsid w:val="007130DD"/>
    <w:rsid w:val="00713960"/>
    <w:rsid w:val="007178A0"/>
    <w:rsid w:val="007224BE"/>
    <w:rsid w:val="00730802"/>
    <w:rsid w:val="00731497"/>
    <w:rsid w:val="00734F95"/>
    <w:rsid w:val="00743E51"/>
    <w:rsid w:val="00747EC7"/>
    <w:rsid w:val="007558F5"/>
    <w:rsid w:val="00755FB8"/>
    <w:rsid w:val="00763153"/>
    <w:rsid w:val="0076413B"/>
    <w:rsid w:val="00764184"/>
    <w:rsid w:val="00765596"/>
    <w:rsid w:val="00767FE3"/>
    <w:rsid w:val="0077533E"/>
    <w:rsid w:val="00776A07"/>
    <w:rsid w:val="007819DB"/>
    <w:rsid w:val="007820C5"/>
    <w:rsid w:val="007829FC"/>
    <w:rsid w:val="007863C2"/>
    <w:rsid w:val="007A7383"/>
    <w:rsid w:val="007A7E30"/>
    <w:rsid w:val="007A7FB0"/>
    <w:rsid w:val="007B38D3"/>
    <w:rsid w:val="007C41E5"/>
    <w:rsid w:val="007D5B19"/>
    <w:rsid w:val="007D69B3"/>
    <w:rsid w:val="007E2128"/>
    <w:rsid w:val="007E220B"/>
    <w:rsid w:val="007E3304"/>
    <w:rsid w:val="007E41A9"/>
    <w:rsid w:val="007E4432"/>
    <w:rsid w:val="007F162F"/>
    <w:rsid w:val="007F1A61"/>
    <w:rsid w:val="007F3248"/>
    <w:rsid w:val="007F3EB5"/>
    <w:rsid w:val="007F787E"/>
    <w:rsid w:val="008014E3"/>
    <w:rsid w:val="00801BA7"/>
    <w:rsid w:val="00802042"/>
    <w:rsid w:val="00802F31"/>
    <w:rsid w:val="008049FA"/>
    <w:rsid w:val="0080533C"/>
    <w:rsid w:val="008062A4"/>
    <w:rsid w:val="00807239"/>
    <w:rsid w:val="00810124"/>
    <w:rsid w:val="008104FC"/>
    <w:rsid w:val="008119BF"/>
    <w:rsid w:val="00814C0A"/>
    <w:rsid w:val="00814DE9"/>
    <w:rsid w:val="00831C7C"/>
    <w:rsid w:val="00833A47"/>
    <w:rsid w:val="00834E64"/>
    <w:rsid w:val="00836212"/>
    <w:rsid w:val="00837BEB"/>
    <w:rsid w:val="00840074"/>
    <w:rsid w:val="0084093C"/>
    <w:rsid w:val="00846425"/>
    <w:rsid w:val="00851926"/>
    <w:rsid w:val="008539DC"/>
    <w:rsid w:val="008607F7"/>
    <w:rsid w:val="00866F97"/>
    <w:rsid w:val="00867CA1"/>
    <w:rsid w:val="008708BF"/>
    <w:rsid w:val="008725DE"/>
    <w:rsid w:val="008728EE"/>
    <w:rsid w:val="00873204"/>
    <w:rsid w:val="00873AF3"/>
    <w:rsid w:val="0087415F"/>
    <w:rsid w:val="00875F9D"/>
    <w:rsid w:val="00877774"/>
    <w:rsid w:val="00883DDC"/>
    <w:rsid w:val="00884B23"/>
    <w:rsid w:val="008866C7"/>
    <w:rsid w:val="0089198B"/>
    <w:rsid w:val="00891EF5"/>
    <w:rsid w:val="008927EF"/>
    <w:rsid w:val="0089349A"/>
    <w:rsid w:val="00894879"/>
    <w:rsid w:val="00897955"/>
    <w:rsid w:val="008A0ABE"/>
    <w:rsid w:val="008A1D46"/>
    <w:rsid w:val="008A35DD"/>
    <w:rsid w:val="008A4EAA"/>
    <w:rsid w:val="008B0577"/>
    <w:rsid w:val="008B0645"/>
    <w:rsid w:val="008B2579"/>
    <w:rsid w:val="008B7410"/>
    <w:rsid w:val="008C098B"/>
    <w:rsid w:val="008C3147"/>
    <w:rsid w:val="008C34FF"/>
    <w:rsid w:val="008C3702"/>
    <w:rsid w:val="008C7792"/>
    <w:rsid w:val="008D096E"/>
    <w:rsid w:val="008D0DC1"/>
    <w:rsid w:val="008D3800"/>
    <w:rsid w:val="008D4573"/>
    <w:rsid w:val="008D5657"/>
    <w:rsid w:val="008E2F5E"/>
    <w:rsid w:val="008E52A4"/>
    <w:rsid w:val="008E5AA6"/>
    <w:rsid w:val="008E60AD"/>
    <w:rsid w:val="008E781F"/>
    <w:rsid w:val="008E7CE6"/>
    <w:rsid w:val="008F0232"/>
    <w:rsid w:val="008F186D"/>
    <w:rsid w:val="008F44DF"/>
    <w:rsid w:val="00901B33"/>
    <w:rsid w:val="0091049D"/>
    <w:rsid w:val="00911AB4"/>
    <w:rsid w:val="00912BF5"/>
    <w:rsid w:val="009139BF"/>
    <w:rsid w:val="00915882"/>
    <w:rsid w:val="00916951"/>
    <w:rsid w:val="00922575"/>
    <w:rsid w:val="00930B30"/>
    <w:rsid w:val="0093181E"/>
    <w:rsid w:val="0093196B"/>
    <w:rsid w:val="00932ABC"/>
    <w:rsid w:val="009337BB"/>
    <w:rsid w:val="00933D82"/>
    <w:rsid w:val="00936DFB"/>
    <w:rsid w:val="00937B5A"/>
    <w:rsid w:val="00940B54"/>
    <w:rsid w:val="00941086"/>
    <w:rsid w:val="00941094"/>
    <w:rsid w:val="009412BB"/>
    <w:rsid w:val="009429E2"/>
    <w:rsid w:val="00943AFD"/>
    <w:rsid w:val="009476C7"/>
    <w:rsid w:val="009521C5"/>
    <w:rsid w:val="00956826"/>
    <w:rsid w:val="00957085"/>
    <w:rsid w:val="0095795A"/>
    <w:rsid w:val="00957D80"/>
    <w:rsid w:val="00961D64"/>
    <w:rsid w:val="00963450"/>
    <w:rsid w:val="009644ED"/>
    <w:rsid w:val="009647C4"/>
    <w:rsid w:val="009703E7"/>
    <w:rsid w:val="009775A4"/>
    <w:rsid w:val="00982301"/>
    <w:rsid w:val="009827E2"/>
    <w:rsid w:val="00983C70"/>
    <w:rsid w:val="00985AB7"/>
    <w:rsid w:val="00986284"/>
    <w:rsid w:val="0098716B"/>
    <w:rsid w:val="00990F9D"/>
    <w:rsid w:val="00993585"/>
    <w:rsid w:val="009A25C6"/>
    <w:rsid w:val="009A2662"/>
    <w:rsid w:val="009A2AB3"/>
    <w:rsid w:val="009A3832"/>
    <w:rsid w:val="009A4186"/>
    <w:rsid w:val="009A4711"/>
    <w:rsid w:val="009A6AFF"/>
    <w:rsid w:val="009B24CC"/>
    <w:rsid w:val="009B689E"/>
    <w:rsid w:val="009C0BB1"/>
    <w:rsid w:val="009C40D9"/>
    <w:rsid w:val="009C681F"/>
    <w:rsid w:val="009C7688"/>
    <w:rsid w:val="009C7792"/>
    <w:rsid w:val="009D412D"/>
    <w:rsid w:val="009D45B7"/>
    <w:rsid w:val="009E0188"/>
    <w:rsid w:val="009F00CC"/>
    <w:rsid w:val="00A008F7"/>
    <w:rsid w:val="00A00CFC"/>
    <w:rsid w:val="00A07477"/>
    <w:rsid w:val="00A075B7"/>
    <w:rsid w:val="00A12450"/>
    <w:rsid w:val="00A134A5"/>
    <w:rsid w:val="00A17435"/>
    <w:rsid w:val="00A2250B"/>
    <w:rsid w:val="00A22C8A"/>
    <w:rsid w:val="00A23E0E"/>
    <w:rsid w:val="00A2683B"/>
    <w:rsid w:val="00A27287"/>
    <w:rsid w:val="00A323FC"/>
    <w:rsid w:val="00A32596"/>
    <w:rsid w:val="00A33B35"/>
    <w:rsid w:val="00A401BC"/>
    <w:rsid w:val="00A440CE"/>
    <w:rsid w:val="00A44669"/>
    <w:rsid w:val="00A44928"/>
    <w:rsid w:val="00A45C29"/>
    <w:rsid w:val="00A465E5"/>
    <w:rsid w:val="00A46F50"/>
    <w:rsid w:val="00A47460"/>
    <w:rsid w:val="00A4768A"/>
    <w:rsid w:val="00A47CA4"/>
    <w:rsid w:val="00A52923"/>
    <w:rsid w:val="00A53E17"/>
    <w:rsid w:val="00A55E55"/>
    <w:rsid w:val="00A61C99"/>
    <w:rsid w:val="00A624AB"/>
    <w:rsid w:val="00A62B64"/>
    <w:rsid w:val="00A63D73"/>
    <w:rsid w:val="00A661E8"/>
    <w:rsid w:val="00A67419"/>
    <w:rsid w:val="00A674A7"/>
    <w:rsid w:val="00A67AB1"/>
    <w:rsid w:val="00A67EEC"/>
    <w:rsid w:val="00A74643"/>
    <w:rsid w:val="00A766D8"/>
    <w:rsid w:val="00A801F4"/>
    <w:rsid w:val="00A80E61"/>
    <w:rsid w:val="00A82677"/>
    <w:rsid w:val="00A85FA6"/>
    <w:rsid w:val="00A86E6D"/>
    <w:rsid w:val="00A8740D"/>
    <w:rsid w:val="00A87D27"/>
    <w:rsid w:val="00A87F52"/>
    <w:rsid w:val="00A93FBD"/>
    <w:rsid w:val="00A9564B"/>
    <w:rsid w:val="00A969A1"/>
    <w:rsid w:val="00AA0717"/>
    <w:rsid w:val="00AA58D4"/>
    <w:rsid w:val="00AA5E43"/>
    <w:rsid w:val="00AA7B52"/>
    <w:rsid w:val="00AB0269"/>
    <w:rsid w:val="00AB1F1A"/>
    <w:rsid w:val="00AB39C6"/>
    <w:rsid w:val="00AB586B"/>
    <w:rsid w:val="00AB5AC6"/>
    <w:rsid w:val="00AB72FF"/>
    <w:rsid w:val="00AB7AD7"/>
    <w:rsid w:val="00AC0A7B"/>
    <w:rsid w:val="00AC20D1"/>
    <w:rsid w:val="00AC2A77"/>
    <w:rsid w:val="00AC2E98"/>
    <w:rsid w:val="00AC3362"/>
    <w:rsid w:val="00AC33C5"/>
    <w:rsid w:val="00AC46D8"/>
    <w:rsid w:val="00AC58CA"/>
    <w:rsid w:val="00AC6085"/>
    <w:rsid w:val="00AC6D5D"/>
    <w:rsid w:val="00AD2C6C"/>
    <w:rsid w:val="00AD4EC0"/>
    <w:rsid w:val="00AE1A3D"/>
    <w:rsid w:val="00AE2300"/>
    <w:rsid w:val="00AE2B4D"/>
    <w:rsid w:val="00AE31C7"/>
    <w:rsid w:val="00AE6DCC"/>
    <w:rsid w:val="00AF4AF9"/>
    <w:rsid w:val="00B005FB"/>
    <w:rsid w:val="00B012FF"/>
    <w:rsid w:val="00B0497A"/>
    <w:rsid w:val="00B0553F"/>
    <w:rsid w:val="00B05EF6"/>
    <w:rsid w:val="00B1255A"/>
    <w:rsid w:val="00B1481E"/>
    <w:rsid w:val="00B17FAD"/>
    <w:rsid w:val="00B20673"/>
    <w:rsid w:val="00B23E11"/>
    <w:rsid w:val="00B24BA6"/>
    <w:rsid w:val="00B26659"/>
    <w:rsid w:val="00B30842"/>
    <w:rsid w:val="00B335CD"/>
    <w:rsid w:val="00B35345"/>
    <w:rsid w:val="00B35751"/>
    <w:rsid w:val="00B37D14"/>
    <w:rsid w:val="00B43647"/>
    <w:rsid w:val="00B43A68"/>
    <w:rsid w:val="00B4590A"/>
    <w:rsid w:val="00B46B4A"/>
    <w:rsid w:val="00B46DCB"/>
    <w:rsid w:val="00B47A9E"/>
    <w:rsid w:val="00B50A56"/>
    <w:rsid w:val="00B50A78"/>
    <w:rsid w:val="00B51FB5"/>
    <w:rsid w:val="00B52074"/>
    <w:rsid w:val="00B528A1"/>
    <w:rsid w:val="00B56956"/>
    <w:rsid w:val="00B61673"/>
    <w:rsid w:val="00B64EB3"/>
    <w:rsid w:val="00B660E1"/>
    <w:rsid w:val="00B661FB"/>
    <w:rsid w:val="00B66C0C"/>
    <w:rsid w:val="00B66F33"/>
    <w:rsid w:val="00B67FE4"/>
    <w:rsid w:val="00B700D0"/>
    <w:rsid w:val="00B75578"/>
    <w:rsid w:val="00B77026"/>
    <w:rsid w:val="00B80DA6"/>
    <w:rsid w:val="00B80DED"/>
    <w:rsid w:val="00B8110C"/>
    <w:rsid w:val="00B82C94"/>
    <w:rsid w:val="00B84C7C"/>
    <w:rsid w:val="00B87F80"/>
    <w:rsid w:val="00B94E18"/>
    <w:rsid w:val="00B97CE8"/>
    <w:rsid w:val="00BA0209"/>
    <w:rsid w:val="00BA03FD"/>
    <w:rsid w:val="00BA1E53"/>
    <w:rsid w:val="00BA227C"/>
    <w:rsid w:val="00BA6DB7"/>
    <w:rsid w:val="00BA73BE"/>
    <w:rsid w:val="00BB3E78"/>
    <w:rsid w:val="00BB66A7"/>
    <w:rsid w:val="00BB673A"/>
    <w:rsid w:val="00BB691E"/>
    <w:rsid w:val="00BC1C6A"/>
    <w:rsid w:val="00BC6083"/>
    <w:rsid w:val="00BC70DA"/>
    <w:rsid w:val="00BC78F1"/>
    <w:rsid w:val="00BD011E"/>
    <w:rsid w:val="00BD4362"/>
    <w:rsid w:val="00BD493C"/>
    <w:rsid w:val="00BE7E49"/>
    <w:rsid w:val="00BF13F5"/>
    <w:rsid w:val="00BF2818"/>
    <w:rsid w:val="00BF2A4A"/>
    <w:rsid w:val="00BF3428"/>
    <w:rsid w:val="00BF4A65"/>
    <w:rsid w:val="00BF6595"/>
    <w:rsid w:val="00BF7324"/>
    <w:rsid w:val="00C10BD4"/>
    <w:rsid w:val="00C12C2F"/>
    <w:rsid w:val="00C16B20"/>
    <w:rsid w:val="00C17790"/>
    <w:rsid w:val="00C21A1F"/>
    <w:rsid w:val="00C21DD8"/>
    <w:rsid w:val="00C21FD4"/>
    <w:rsid w:val="00C22DEA"/>
    <w:rsid w:val="00C23118"/>
    <w:rsid w:val="00C3061C"/>
    <w:rsid w:val="00C342AE"/>
    <w:rsid w:val="00C35E70"/>
    <w:rsid w:val="00C36587"/>
    <w:rsid w:val="00C405E9"/>
    <w:rsid w:val="00C4676F"/>
    <w:rsid w:val="00C4765A"/>
    <w:rsid w:val="00C47F22"/>
    <w:rsid w:val="00C5014E"/>
    <w:rsid w:val="00C60579"/>
    <w:rsid w:val="00C60E9A"/>
    <w:rsid w:val="00C626E3"/>
    <w:rsid w:val="00C72E13"/>
    <w:rsid w:val="00C73356"/>
    <w:rsid w:val="00C75C0A"/>
    <w:rsid w:val="00C76F16"/>
    <w:rsid w:val="00C87271"/>
    <w:rsid w:val="00C92D87"/>
    <w:rsid w:val="00C92FE9"/>
    <w:rsid w:val="00C946CD"/>
    <w:rsid w:val="00C9515B"/>
    <w:rsid w:val="00C95A68"/>
    <w:rsid w:val="00C96E2B"/>
    <w:rsid w:val="00C97A6D"/>
    <w:rsid w:val="00CA1A3A"/>
    <w:rsid w:val="00CA2790"/>
    <w:rsid w:val="00CA2A8A"/>
    <w:rsid w:val="00CA2BDD"/>
    <w:rsid w:val="00CB02E5"/>
    <w:rsid w:val="00CB0499"/>
    <w:rsid w:val="00CB06A0"/>
    <w:rsid w:val="00CB1471"/>
    <w:rsid w:val="00CB3C87"/>
    <w:rsid w:val="00CB5498"/>
    <w:rsid w:val="00CC511D"/>
    <w:rsid w:val="00CC62E2"/>
    <w:rsid w:val="00CD05A5"/>
    <w:rsid w:val="00CD6013"/>
    <w:rsid w:val="00CE0912"/>
    <w:rsid w:val="00CE4087"/>
    <w:rsid w:val="00CE428A"/>
    <w:rsid w:val="00CE4ADD"/>
    <w:rsid w:val="00CE68B5"/>
    <w:rsid w:val="00CE6B2B"/>
    <w:rsid w:val="00CE73F6"/>
    <w:rsid w:val="00CF0F01"/>
    <w:rsid w:val="00CF1D6C"/>
    <w:rsid w:val="00D053D7"/>
    <w:rsid w:val="00D077DE"/>
    <w:rsid w:val="00D11D43"/>
    <w:rsid w:val="00D16149"/>
    <w:rsid w:val="00D20773"/>
    <w:rsid w:val="00D2189D"/>
    <w:rsid w:val="00D261CF"/>
    <w:rsid w:val="00D30B95"/>
    <w:rsid w:val="00D32CDD"/>
    <w:rsid w:val="00D343FE"/>
    <w:rsid w:val="00D430EE"/>
    <w:rsid w:val="00D4717C"/>
    <w:rsid w:val="00D50DAA"/>
    <w:rsid w:val="00D52EF2"/>
    <w:rsid w:val="00D62F62"/>
    <w:rsid w:val="00D64F74"/>
    <w:rsid w:val="00D657AC"/>
    <w:rsid w:val="00D674A3"/>
    <w:rsid w:val="00D75843"/>
    <w:rsid w:val="00D7708E"/>
    <w:rsid w:val="00D8320E"/>
    <w:rsid w:val="00D8407B"/>
    <w:rsid w:val="00D842FA"/>
    <w:rsid w:val="00D859FE"/>
    <w:rsid w:val="00D87360"/>
    <w:rsid w:val="00D91B8F"/>
    <w:rsid w:val="00D93299"/>
    <w:rsid w:val="00D963B0"/>
    <w:rsid w:val="00D96D86"/>
    <w:rsid w:val="00D9761D"/>
    <w:rsid w:val="00DA1BEF"/>
    <w:rsid w:val="00DA29D1"/>
    <w:rsid w:val="00DA3911"/>
    <w:rsid w:val="00DA773D"/>
    <w:rsid w:val="00DA7B40"/>
    <w:rsid w:val="00DB4F55"/>
    <w:rsid w:val="00DB5795"/>
    <w:rsid w:val="00DC0E90"/>
    <w:rsid w:val="00DC1A61"/>
    <w:rsid w:val="00DC525B"/>
    <w:rsid w:val="00DD24E0"/>
    <w:rsid w:val="00DD3F47"/>
    <w:rsid w:val="00DD6DFF"/>
    <w:rsid w:val="00DD794D"/>
    <w:rsid w:val="00DE267A"/>
    <w:rsid w:val="00DE2C1D"/>
    <w:rsid w:val="00DF0ECB"/>
    <w:rsid w:val="00DF129E"/>
    <w:rsid w:val="00DF4DBE"/>
    <w:rsid w:val="00DF582A"/>
    <w:rsid w:val="00DF71A5"/>
    <w:rsid w:val="00DF7F61"/>
    <w:rsid w:val="00E00910"/>
    <w:rsid w:val="00E03A9A"/>
    <w:rsid w:val="00E0408F"/>
    <w:rsid w:val="00E07C08"/>
    <w:rsid w:val="00E1121D"/>
    <w:rsid w:val="00E17654"/>
    <w:rsid w:val="00E2129D"/>
    <w:rsid w:val="00E21983"/>
    <w:rsid w:val="00E228DF"/>
    <w:rsid w:val="00E22FD9"/>
    <w:rsid w:val="00E23EC9"/>
    <w:rsid w:val="00E2621E"/>
    <w:rsid w:val="00E27151"/>
    <w:rsid w:val="00E2773D"/>
    <w:rsid w:val="00E30BED"/>
    <w:rsid w:val="00E36C3A"/>
    <w:rsid w:val="00E3750D"/>
    <w:rsid w:val="00E42074"/>
    <w:rsid w:val="00E429CF"/>
    <w:rsid w:val="00E42D9E"/>
    <w:rsid w:val="00E45994"/>
    <w:rsid w:val="00E45FE6"/>
    <w:rsid w:val="00E52C1B"/>
    <w:rsid w:val="00E53CE1"/>
    <w:rsid w:val="00E61204"/>
    <w:rsid w:val="00E679AD"/>
    <w:rsid w:val="00E70179"/>
    <w:rsid w:val="00E75A1F"/>
    <w:rsid w:val="00E77057"/>
    <w:rsid w:val="00E77B93"/>
    <w:rsid w:val="00E80EC4"/>
    <w:rsid w:val="00E84DE5"/>
    <w:rsid w:val="00E93745"/>
    <w:rsid w:val="00E94DD5"/>
    <w:rsid w:val="00E95A48"/>
    <w:rsid w:val="00E960E9"/>
    <w:rsid w:val="00EA0CAA"/>
    <w:rsid w:val="00EA3E61"/>
    <w:rsid w:val="00EA450E"/>
    <w:rsid w:val="00EA5C8D"/>
    <w:rsid w:val="00EA5EF2"/>
    <w:rsid w:val="00EB24E0"/>
    <w:rsid w:val="00EC1AC8"/>
    <w:rsid w:val="00EC340C"/>
    <w:rsid w:val="00EC396D"/>
    <w:rsid w:val="00EC3CA3"/>
    <w:rsid w:val="00EC4588"/>
    <w:rsid w:val="00EC758F"/>
    <w:rsid w:val="00EC7B8C"/>
    <w:rsid w:val="00ED518D"/>
    <w:rsid w:val="00ED5C54"/>
    <w:rsid w:val="00ED6A76"/>
    <w:rsid w:val="00ED6C06"/>
    <w:rsid w:val="00ED7B55"/>
    <w:rsid w:val="00EE1C56"/>
    <w:rsid w:val="00EE453D"/>
    <w:rsid w:val="00EF2DC8"/>
    <w:rsid w:val="00EF3E80"/>
    <w:rsid w:val="00EF7150"/>
    <w:rsid w:val="00F02785"/>
    <w:rsid w:val="00F0332D"/>
    <w:rsid w:val="00F114EE"/>
    <w:rsid w:val="00F12D0B"/>
    <w:rsid w:val="00F1351F"/>
    <w:rsid w:val="00F14258"/>
    <w:rsid w:val="00F163E3"/>
    <w:rsid w:val="00F20787"/>
    <w:rsid w:val="00F21700"/>
    <w:rsid w:val="00F21ED9"/>
    <w:rsid w:val="00F244DF"/>
    <w:rsid w:val="00F25677"/>
    <w:rsid w:val="00F263FD"/>
    <w:rsid w:val="00F27E83"/>
    <w:rsid w:val="00F30D0F"/>
    <w:rsid w:val="00F3233B"/>
    <w:rsid w:val="00F378A1"/>
    <w:rsid w:val="00F4194D"/>
    <w:rsid w:val="00F43065"/>
    <w:rsid w:val="00F505B6"/>
    <w:rsid w:val="00F52E80"/>
    <w:rsid w:val="00F56764"/>
    <w:rsid w:val="00F60337"/>
    <w:rsid w:val="00F65F23"/>
    <w:rsid w:val="00F67EAC"/>
    <w:rsid w:val="00F70407"/>
    <w:rsid w:val="00F70504"/>
    <w:rsid w:val="00F71C46"/>
    <w:rsid w:val="00F8139D"/>
    <w:rsid w:val="00F82B54"/>
    <w:rsid w:val="00F82D16"/>
    <w:rsid w:val="00F84459"/>
    <w:rsid w:val="00F8622E"/>
    <w:rsid w:val="00F86CCD"/>
    <w:rsid w:val="00F86E96"/>
    <w:rsid w:val="00F91B59"/>
    <w:rsid w:val="00F93804"/>
    <w:rsid w:val="00F93FAF"/>
    <w:rsid w:val="00F96284"/>
    <w:rsid w:val="00F96440"/>
    <w:rsid w:val="00F96974"/>
    <w:rsid w:val="00FA0ABF"/>
    <w:rsid w:val="00FA0FA3"/>
    <w:rsid w:val="00FA1F00"/>
    <w:rsid w:val="00FA21CB"/>
    <w:rsid w:val="00FA5AC9"/>
    <w:rsid w:val="00FA5DF3"/>
    <w:rsid w:val="00FA6FC7"/>
    <w:rsid w:val="00FA7E39"/>
    <w:rsid w:val="00FB0650"/>
    <w:rsid w:val="00FB33D3"/>
    <w:rsid w:val="00FB7B9F"/>
    <w:rsid w:val="00FC48C3"/>
    <w:rsid w:val="00FD0349"/>
    <w:rsid w:val="00FD18AB"/>
    <w:rsid w:val="00FD3707"/>
    <w:rsid w:val="00FD3D5C"/>
    <w:rsid w:val="00FD43BD"/>
    <w:rsid w:val="00FD4E1A"/>
    <w:rsid w:val="00FD7ECC"/>
    <w:rsid w:val="00FE4F54"/>
    <w:rsid w:val="00FE7B8B"/>
    <w:rsid w:val="00FF1110"/>
    <w:rsid w:val="00FF1A9B"/>
    <w:rsid w:val="00FF59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b4c9e2,#99f,#b9b9ff,#d5e1ef,#ffffe7,#e7f6ff,#a3bcdd,#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caption" w:semiHidden="1" w:unhideWhenUsed="1" w:qFormat="1"/>
    <w:lsdException w:name="Title" w:uiPriority="10" w:qFormat="1"/>
    <w:lsdException w:name="Body Text"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autoRedefine/>
    <w:qFormat/>
    <w:rsid w:val="00834E64"/>
    <w:pPr>
      <w:tabs>
        <w:tab w:val="left" w:pos="993"/>
        <w:tab w:val="left" w:pos="2127"/>
        <w:tab w:val="left" w:pos="3261"/>
      </w:tabs>
      <w:spacing w:before="360"/>
      <w:ind w:left="993"/>
      <w:jc w:val="both"/>
    </w:pPr>
    <w:rPr>
      <w:rFonts w:ascii="Gill Sans MT" w:hAnsi="Gill Sans MT"/>
      <w:sz w:val="22"/>
      <w:szCs w:val="22"/>
    </w:rPr>
  </w:style>
  <w:style w:type="paragraph" w:styleId="Titolo1">
    <w:name w:val="heading 1"/>
    <w:basedOn w:val="Normale"/>
    <w:link w:val="Titolo1Carattere"/>
    <w:autoRedefine/>
    <w:qFormat/>
    <w:rsid w:val="007E41A9"/>
    <w:pPr>
      <w:keepNext/>
      <w:pageBreakBefore/>
      <w:numPr>
        <w:numId w:val="3"/>
      </w:numPr>
      <w:pBdr>
        <w:bottom w:val="thinThickSmallGap" w:sz="24" w:space="1" w:color="5F497A"/>
      </w:pBdr>
      <w:shd w:val="clear" w:color="B2A1C7" w:fill="E5DFEC"/>
      <w:tabs>
        <w:tab w:val="clear" w:pos="1056"/>
        <w:tab w:val="clear" w:pos="2127"/>
        <w:tab w:val="clear" w:pos="3261"/>
        <w:tab w:val="num" w:pos="709"/>
        <w:tab w:val="center" w:pos="4819"/>
        <w:tab w:val="right" w:pos="9638"/>
      </w:tabs>
      <w:spacing w:before="240"/>
      <w:ind w:left="709" w:hanging="709"/>
      <w:jc w:val="left"/>
      <w:outlineLvl w:val="0"/>
    </w:pPr>
    <w:rPr>
      <w:b/>
      <w:iCs/>
      <w:snapToGrid w:val="0"/>
      <w:color w:val="5F497A"/>
      <w:kern w:val="28"/>
    </w:rPr>
  </w:style>
  <w:style w:type="paragraph" w:styleId="Titolo2">
    <w:name w:val="heading 2"/>
    <w:basedOn w:val="Normale"/>
    <w:link w:val="Titolo2Carattere"/>
    <w:autoRedefine/>
    <w:qFormat/>
    <w:rsid w:val="00834E64"/>
    <w:pPr>
      <w:keepNext/>
      <w:keepLines/>
      <w:numPr>
        <w:ilvl w:val="1"/>
        <w:numId w:val="3"/>
      </w:numPr>
      <w:pBdr>
        <w:bottom w:val="single" w:sz="4" w:space="1" w:color="5F497A"/>
      </w:pBdr>
      <w:tabs>
        <w:tab w:val="clear" w:pos="993"/>
        <w:tab w:val="clear" w:pos="1561"/>
        <w:tab w:val="clear" w:pos="2127"/>
        <w:tab w:val="clear" w:pos="3261"/>
        <w:tab w:val="num" w:pos="709"/>
      </w:tabs>
      <w:spacing w:before="240"/>
      <w:ind w:left="709" w:hanging="567"/>
      <w:jc w:val="left"/>
      <w:outlineLvl w:val="1"/>
    </w:pPr>
  </w:style>
  <w:style w:type="paragraph" w:styleId="Titolo3">
    <w:name w:val="heading 3"/>
    <w:basedOn w:val="Titolo2"/>
    <w:next w:val="Corpodeltesto"/>
    <w:autoRedefine/>
    <w:qFormat/>
    <w:rsid w:val="005E6D16"/>
    <w:pPr>
      <w:widowControl w:val="0"/>
      <w:numPr>
        <w:ilvl w:val="2"/>
      </w:numPr>
      <w:outlineLvl w:val="2"/>
    </w:pPr>
    <w:rPr>
      <w:caps/>
      <w:szCs w:val="24"/>
    </w:rPr>
  </w:style>
  <w:style w:type="paragraph" w:styleId="Titolo4">
    <w:name w:val="heading 4"/>
    <w:basedOn w:val="Normale"/>
    <w:next w:val="Corpodeltesto"/>
    <w:qFormat/>
    <w:rsid w:val="00834E64"/>
    <w:pPr>
      <w:keepNext/>
      <w:keepLines/>
      <w:numPr>
        <w:ilvl w:val="5"/>
        <w:numId w:val="3"/>
      </w:numPr>
      <w:pBdr>
        <w:bottom w:val="single" w:sz="4" w:space="1" w:color="000080"/>
      </w:pBdr>
      <w:tabs>
        <w:tab w:val="clear" w:pos="2127"/>
        <w:tab w:val="left" w:pos="-1620"/>
      </w:tabs>
      <w:spacing w:before="120" w:after="120"/>
      <w:ind w:left="284"/>
      <w:contextualSpacing/>
      <w:outlineLvl w:val="3"/>
    </w:pPr>
    <w:rPr>
      <w:iCs/>
      <w:smallCaps/>
      <w:kern w:val="20"/>
    </w:rPr>
  </w:style>
  <w:style w:type="paragraph" w:styleId="Titolo5">
    <w:name w:val="heading 5"/>
    <w:basedOn w:val="Titolo7"/>
    <w:next w:val="Normale"/>
    <w:qFormat/>
    <w:rsid w:val="0087415F"/>
    <w:pPr>
      <w:numPr>
        <w:ilvl w:val="6"/>
      </w:numPr>
      <w:pBdr>
        <w:bottom w:val="single" w:sz="4" w:space="1" w:color="7F7F7F"/>
      </w:pBdr>
      <w:spacing w:before="240"/>
      <w:outlineLvl w:val="4"/>
    </w:pPr>
    <w:rPr>
      <w:sz w:val="20"/>
      <w:szCs w:val="20"/>
    </w:rPr>
  </w:style>
  <w:style w:type="paragraph" w:styleId="Titolo6">
    <w:name w:val="heading 6"/>
    <w:basedOn w:val="Normale"/>
    <w:next w:val="Titolo7"/>
    <w:link w:val="Titolo6Carattere"/>
    <w:autoRedefine/>
    <w:qFormat/>
    <w:rsid w:val="0087415F"/>
    <w:pPr>
      <w:keepNext/>
      <w:numPr>
        <w:ilvl w:val="7"/>
        <w:numId w:val="3"/>
      </w:numPr>
      <w:pBdr>
        <w:bottom w:val="single" w:sz="4" w:space="1" w:color="BFBFBF"/>
      </w:pBdr>
      <w:tabs>
        <w:tab w:val="clear" w:pos="2127"/>
        <w:tab w:val="clear" w:pos="3261"/>
        <w:tab w:val="left" w:pos="-1620"/>
        <w:tab w:val="left" w:pos="2694"/>
      </w:tabs>
      <w:spacing w:before="120"/>
      <w:outlineLvl w:val="5"/>
    </w:pPr>
    <w:rPr>
      <w:iCs/>
      <w:smallCaps/>
      <w:kern w:val="20"/>
      <w:sz w:val="18"/>
      <w:szCs w:val="18"/>
    </w:rPr>
  </w:style>
  <w:style w:type="paragraph" w:styleId="Titolo7">
    <w:name w:val="heading 7"/>
    <w:basedOn w:val="Titolo6"/>
    <w:next w:val="Normale"/>
    <w:link w:val="Titolo7Carattere"/>
    <w:autoRedefine/>
    <w:rsid w:val="00BF2818"/>
    <w:pPr>
      <w:outlineLvl w:val="6"/>
    </w:pPr>
  </w:style>
  <w:style w:type="paragraph" w:styleId="Titolo8">
    <w:name w:val="heading 8"/>
    <w:basedOn w:val="Titolo6"/>
    <w:next w:val="Normale"/>
    <w:link w:val="Titolo8Carattere"/>
    <w:autoRedefine/>
    <w:qFormat/>
    <w:rsid w:val="00ED7B55"/>
    <w:pPr>
      <w:numPr>
        <w:ilvl w:val="0"/>
        <w:numId w:val="0"/>
      </w:numPr>
      <w:tabs>
        <w:tab w:val="clear" w:pos="-1620"/>
        <w:tab w:val="clear" w:pos="993"/>
        <w:tab w:val="clear" w:pos="2694"/>
      </w:tabs>
      <w:outlineLvl w:val="7"/>
    </w:pPr>
    <w:rPr>
      <w:sz w:val="20"/>
      <w:szCs w:val="20"/>
    </w:rPr>
  </w:style>
  <w:style w:type="paragraph" w:styleId="Titolo9">
    <w:name w:val="heading 9"/>
    <w:basedOn w:val="Normale"/>
    <w:next w:val="Normale"/>
    <w:qFormat/>
    <w:rsid w:val="00A82677"/>
    <w:pPr>
      <w:spacing w:before="240" w:after="60"/>
      <w:outlineLvl w:val="8"/>
    </w:pPr>
    <w:rPr>
      <w:rFonts w:ascii="Arial"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dellasezione">
    <w:name w:val="Sottotitolo della sezione"/>
    <w:basedOn w:val="Normale"/>
    <w:next w:val="Normale"/>
    <w:link w:val="SottotitolodellasezioneCarattere"/>
    <w:autoRedefine/>
    <w:qFormat/>
    <w:rsid w:val="003E3BB0"/>
    <w:pPr>
      <w:numPr>
        <w:numId w:val="1"/>
      </w:numPr>
      <w:pBdr>
        <w:left w:val="single" w:sz="6" w:space="2" w:color="0033CC"/>
        <w:bottom w:val="single" w:sz="6" w:space="2" w:color="0033CC"/>
        <w:right w:val="single" w:sz="6" w:space="2" w:color="0033CC"/>
      </w:pBdr>
      <w:shd w:val="solid" w:color="C6D9F1" w:fill="auto"/>
      <w:spacing w:line="280" w:lineRule="atLeast"/>
      <w:ind w:hanging="720"/>
      <w:jc w:val="right"/>
    </w:pPr>
    <w:rPr>
      <w:rFonts w:ascii="Garamond" w:hAnsi="Garamond"/>
      <w:color w:val="000080"/>
      <w:position w:val="6"/>
      <w:sz w:val="20"/>
      <w:szCs w:val="20"/>
    </w:rPr>
  </w:style>
  <w:style w:type="paragraph" w:customStyle="1" w:styleId="Corpodeltesto">
    <w:name w:val="Corpo del testo"/>
    <w:basedOn w:val="Normale"/>
    <w:autoRedefine/>
    <w:qFormat/>
    <w:rsid w:val="005E6D16"/>
    <w:pPr>
      <w:keepNext/>
      <w:tabs>
        <w:tab w:val="clear" w:pos="2127"/>
        <w:tab w:val="clear" w:pos="3261"/>
        <w:tab w:val="left" w:pos="1843"/>
      </w:tabs>
      <w:spacing w:before="0" w:after="120"/>
      <w:ind w:left="709" w:firstLine="992"/>
    </w:pPr>
  </w:style>
  <w:style w:type="paragraph" w:customStyle="1" w:styleId="Titolodellasezione">
    <w:name w:val="Titolo della sezione"/>
    <w:basedOn w:val="Normale"/>
    <w:next w:val="Normale"/>
    <w:autoRedefine/>
    <w:rsid w:val="00A33B35"/>
    <w:pPr>
      <w:pBdr>
        <w:top w:val="single" w:sz="4" w:space="2" w:color="0000FF"/>
        <w:left w:val="single" w:sz="4" w:space="2" w:color="0000FF"/>
        <w:bottom w:val="single" w:sz="4" w:space="2" w:color="0000FF"/>
        <w:right w:val="single" w:sz="6" w:space="2" w:color="333399"/>
      </w:pBdr>
      <w:shd w:val="pct10" w:color="auto" w:fill="auto"/>
      <w:spacing w:line="280" w:lineRule="atLeast"/>
      <w:jc w:val="right"/>
    </w:pPr>
    <w:rPr>
      <w:rFonts w:ascii="Garamond" w:hAnsi="Garamond"/>
      <w:b/>
      <w:color w:val="000080"/>
      <w:spacing w:val="-10"/>
      <w:position w:val="7"/>
      <w:sz w:val="20"/>
      <w:szCs w:val="20"/>
    </w:rPr>
  </w:style>
  <w:style w:type="paragraph" w:customStyle="1" w:styleId="Titoloparagrafo">
    <w:name w:val="Titolo paragrafo"/>
    <w:basedOn w:val="Normale"/>
    <w:next w:val="Normale"/>
    <w:autoRedefine/>
    <w:rsid w:val="004A3F09"/>
    <w:pPr>
      <w:keepNext/>
      <w:keepLines/>
      <w:pBdr>
        <w:top w:val="single" w:sz="6" w:space="2" w:color="333399"/>
        <w:left w:val="single" w:sz="6" w:space="2" w:color="333399"/>
        <w:bottom w:val="single" w:sz="6" w:space="2" w:color="333399"/>
        <w:right w:val="single" w:sz="6" w:space="2" w:color="333399"/>
      </w:pBdr>
      <w:shd w:val="pct10" w:color="auto" w:fill="auto"/>
      <w:tabs>
        <w:tab w:val="clear" w:pos="993"/>
        <w:tab w:val="left" w:pos="1276"/>
      </w:tabs>
      <w:spacing w:line="280" w:lineRule="atLeast"/>
      <w:ind w:left="1276" w:hanging="567"/>
    </w:pPr>
    <w:rPr>
      <w:rFonts w:ascii="Garamond" w:hAnsi="Garamond"/>
      <w:b/>
      <w:color w:val="000080"/>
      <w:spacing w:val="-10"/>
      <w:position w:val="7"/>
      <w:sz w:val="28"/>
      <w:szCs w:val="20"/>
    </w:rPr>
  </w:style>
  <w:style w:type="paragraph" w:customStyle="1" w:styleId="StileSottotitolo9ptNonGrassettoMotivoTrasparenteTurch">
    <w:name w:val="Stile Sottotitolo + 9 pt Non Grassetto Motivo: Trasparente (Turch..."/>
    <w:basedOn w:val="Sottotitolo"/>
    <w:rsid w:val="00B660E1"/>
    <w:pPr>
      <w:shd w:val="clear" w:color="auto" w:fill="CCFFFF"/>
      <w:tabs>
        <w:tab w:val="left" w:pos="204"/>
      </w:tabs>
      <w:spacing w:before="60"/>
      <w:jc w:val="both"/>
      <w:outlineLvl w:val="9"/>
    </w:pPr>
    <w:rPr>
      <w:rFonts w:ascii="Tahoma" w:hAnsi="Tahoma" w:cs="Times New Roman"/>
      <w:snapToGrid w:val="0"/>
      <w:sz w:val="18"/>
      <w:shd w:val="clear" w:color="auto" w:fill="CCFFFF"/>
    </w:rPr>
  </w:style>
  <w:style w:type="paragraph" w:styleId="Sottotitolo">
    <w:name w:val="Subtitle"/>
    <w:basedOn w:val="Normale"/>
    <w:link w:val="SottotitoloCarattere"/>
    <w:uiPriority w:val="11"/>
    <w:qFormat/>
    <w:rsid w:val="00B660E1"/>
    <w:pPr>
      <w:spacing w:after="60"/>
      <w:jc w:val="center"/>
      <w:outlineLvl w:val="1"/>
    </w:pPr>
    <w:rPr>
      <w:rFonts w:ascii="Arial" w:hAnsi="Arial" w:cs="Arial"/>
    </w:rPr>
  </w:style>
  <w:style w:type="paragraph" w:customStyle="1" w:styleId="CorpodeltestoTitolo2">
    <w:name w:val="Corpo del testo Titolo2"/>
    <w:basedOn w:val="Titolo3"/>
    <w:next w:val="Corpodeltesto3"/>
    <w:autoRedefine/>
    <w:qFormat/>
    <w:rsid w:val="0089198B"/>
    <w:pPr>
      <w:widowControl/>
      <w:pBdr>
        <w:bottom w:val="none" w:sz="0" w:space="0" w:color="auto"/>
      </w:pBdr>
      <w:spacing w:before="120"/>
      <w:jc w:val="both"/>
    </w:pPr>
    <w:rPr>
      <w:caps w:val="0"/>
      <w:snapToGrid w:val="0"/>
    </w:rPr>
  </w:style>
  <w:style w:type="paragraph" w:customStyle="1" w:styleId="Corpodeltestopuntato">
    <w:name w:val="Corpo del testo puntato"/>
    <w:basedOn w:val="Normale"/>
    <w:next w:val="Corpodeltesto"/>
    <w:autoRedefine/>
    <w:qFormat/>
    <w:rsid w:val="003B6BC5"/>
    <w:pPr>
      <w:keepNext/>
      <w:numPr>
        <w:numId w:val="5"/>
      </w:numPr>
      <w:tabs>
        <w:tab w:val="clear" w:pos="993"/>
        <w:tab w:val="clear" w:pos="2127"/>
        <w:tab w:val="clear" w:pos="3261"/>
        <w:tab w:val="left" w:pos="1560"/>
      </w:tabs>
      <w:spacing w:before="120"/>
      <w:contextualSpacing/>
      <w:outlineLvl w:val="0"/>
    </w:pPr>
    <w:rPr>
      <w:sz w:val="20"/>
      <w:szCs w:val="20"/>
    </w:rPr>
  </w:style>
  <w:style w:type="paragraph" w:customStyle="1" w:styleId="CorpodeltestoTitolo4">
    <w:name w:val="Corpo del testo Titolo4"/>
    <w:basedOn w:val="Titolo5"/>
    <w:autoRedefine/>
    <w:qFormat/>
    <w:rsid w:val="00834E64"/>
    <w:pPr>
      <w:pBdr>
        <w:bottom w:val="none" w:sz="0" w:space="0" w:color="auto"/>
      </w:pBdr>
      <w:tabs>
        <w:tab w:val="left" w:pos="1843"/>
      </w:tabs>
      <w:spacing w:before="0" w:after="120"/>
      <w:ind w:left="993" w:hanging="709"/>
    </w:pPr>
    <w:rPr>
      <w:smallCaps w:val="0"/>
      <w:sz w:val="22"/>
    </w:rPr>
  </w:style>
  <w:style w:type="paragraph" w:customStyle="1" w:styleId="CorpodeltestoTitolo3">
    <w:name w:val="Corpo del testo Titolo3"/>
    <w:basedOn w:val="Titolo4"/>
    <w:next w:val="Corpodeltesto"/>
    <w:autoRedefine/>
    <w:qFormat/>
    <w:rsid w:val="0089198B"/>
    <w:pPr>
      <w:pBdr>
        <w:bottom w:val="none" w:sz="0" w:space="0" w:color="auto"/>
      </w:pBdr>
      <w:tabs>
        <w:tab w:val="clear" w:pos="-1620"/>
      </w:tabs>
      <w:spacing w:before="60"/>
      <w:ind w:left="993" w:hanging="851"/>
      <w:contextualSpacing w:val="0"/>
    </w:pPr>
    <w:rPr>
      <w:smallCaps w:val="0"/>
    </w:rPr>
  </w:style>
  <w:style w:type="paragraph" w:customStyle="1" w:styleId="Rientro3">
    <w:name w:val="Rientro 3"/>
    <w:basedOn w:val="Normale"/>
    <w:autoRedefine/>
    <w:rsid w:val="00C5014E"/>
    <w:pPr>
      <w:spacing w:after="120"/>
      <w:ind w:left="1134" w:firstLine="238"/>
      <w:contextualSpacing/>
    </w:pPr>
    <w:rPr>
      <w:rFonts w:ascii="Garamond" w:hAnsi="Garamond"/>
      <w:iCs/>
    </w:rPr>
  </w:style>
  <w:style w:type="paragraph" w:customStyle="1" w:styleId="CorpodeltestoTitolo5">
    <w:name w:val="Corpo del testo Titolo5"/>
    <w:basedOn w:val="Titolo6"/>
    <w:next w:val="Corpodeltesto"/>
    <w:autoRedefine/>
    <w:qFormat/>
    <w:rsid w:val="003E15AF"/>
    <w:pPr>
      <w:pBdr>
        <w:bottom w:val="none" w:sz="0" w:space="0" w:color="auto"/>
      </w:pBdr>
      <w:tabs>
        <w:tab w:val="clear" w:pos="-1620"/>
        <w:tab w:val="clear" w:pos="993"/>
        <w:tab w:val="clear" w:pos="2723"/>
        <w:tab w:val="left" w:pos="2127"/>
      </w:tabs>
      <w:spacing w:before="0" w:after="120"/>
      <w:ind w:left="2127" w:hanging="1418"/>
      <w:contextualSpacing/>
    </w:pPr>
    <w:rPr>
      <w:smallCaps w:val="0"/>
      <w:sz w:val="20"/>
      <w:szCs w:val="20"/>
    </w:rPr>
  </w:style>
  <w:style w:type="paragraph" w:customStyle="1" w:styleId="TABELLATITOLO">
    <w:name w:val="TABELLA TITOLO"/>
    <w:basedOn w:val="Normale"/>
    <w:rsid w:val="00C5014E"/>
    <w:pPr>
      <w:tabs>
        <w:tab w:val="left" w:pos="4514"/>
      </w:tabs>
      <w:suppressAutoHyphens/>
    </w:pPr>
    <w:rPr>
      <w:rFonts w:ascii="Times New (W1)" w:hAnsi="Times New (W1)"/>
      <w:b/>
      <w:bCs/>
      <w:iCs/>
      <w:color w:val="000080"/>
      <w:position w:val="7"/>
      <w14:shadow w14:blurRad="50800" w14:dist="38100" w14:dir="2700000" w14:sx="100000" w14:sy="100000" w14:kx="0" w14:ky="0" w14:algn="tl">
        <w14:srgbClr w14:val="000000">
          <w14:alpha w14:val="60000"/>
        </w14:srgbClr>
      </w14:shadow>
    </w:rPr>
  </w:style>
  <w:style w:type="paragraph" w:customStyle="1" w:styleId="OgettoCoertinaa">
    <w:name w:val="Ogetto Coertina a"/>
    <w:basedOn w:val="Normale"/>
    <w:autoRedefine/>
    <w:rsid w:val="00461161"/>
    <w:pPr>
      <w:numPr>
        <w:numId w:val="2"/>
      </w:numPr>
      <w:shd w:val="clear" w:color="000080" w:fill="auto"/>
      <w:tabs>
        <w:tab w:val="left" w:pos="-720"/>
      </w:tabs>
    </w:pPr>
    <w:rPr>
      <w:rFonts w:ascii="Garamond" w:hAnsi="Garamond"/>
      <w:b/>
      <w:bCs/>
      <w:iCs/>
      <w:color w:val="0000FF"/>
      <w:szCs w:val="20"/>
    </w:rPr>
  </w:style>
  <w:style w:type="paragraph" w:customStyle="1" w:styleId="Oggetto">
    <w:name w:val="Oggetto"/>
    <w:basedOn w:val="Normale"/>
    <w:autoRedefine/>
    <w:rsid w:val="006F1C1A"/>
    <w:pPr>
      <w:pBdr>
        <w:bottom w:val="dashDotStroked" w:sz="24" w:space="1" w:color="808080"/>
      </w:pBdr>
      <w:shd w:val="clear" w:color="auto" w:fill="FFFFB3"/>
      <w:tabs>
        <w:tab w:val="left" w:pos="-720"/>
      </w:tabs>
      <w:ind w:left="1080" w:right="72" w:hanging="1080"/>
    </w:pPr>
    <w:rPr>
      <w:rFonts w:ascii="Garamond" w:hAnsi="Garamond"/>
      <w:b/>
      <w:bCs/>
      <w:iCs/>
      <w:color w:val="000080"/>
      <w:szCs w:val="20"/>
    </w:rPr>
  </w:style>
  <w:style w:type="paragraph" w:customStyle="1" w:styleId="TITOLOG">
    <w:name w:val="TITOLO G"/>
    <w:basedOn w:val="Normale"/>
    <w:autoRedefine/>
    <w:rsid w:val="00CD05A5"/>
    <w:pPr>
      <w:spacing w:after="240"/>
      <w:jc w:val="center"/>
    </w:pPr>
    <w:rPr>
      <w:rFonts w:ascii="Garamond" w:hAnsi="Garamond"/>
      <w:b/>
      <w:bCs/>
      <w:iCs/>
      <w:color w:val="FF0000"/>
      <w:spacing w:val="30"/>
      <w:sz w:val="48"/>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OLOG2">
    <w:name w:val="TITOLO G2"/>
    <w:basedOn w:val="TITOLOG1"/>
    <w:autoRedefine/>
    <w:qFormat/>
    <w:rsid w:val="00043EB6"/>
    <w:pPr>
      <w:pBdr>
        <w:top w:val="none" w:sz="0" w:space="0" w:color="auto"/>
      </w:pBdr>
      <w:tabs>
        <w:tab w:val="left" w:pos="142"/>
      </w:tabs>
      <w:jc w:val="left"/>
    </w:pPr>
    <w:rPr>
      <w:iCs w:val="0"/>
      <w:color w:val="FFFFFF"/>
      <w:sz w:val="44"/>
      <w:szCs w:val="48"/>
    </w:rPr>
  </w:style>
  <w:style w:type="paragraph" w:customStyle="1" w:styleId="TITOLOG1">
    <w:name w:val="TITOLO G1"/>
    <w:basedOn w:val="Normale"/>
    <w:autoRedefine/>
    <w:rsid w:val="00C626E3"/>
    <w:pPr>
      <w:pBdr>
        <w:top w:val="thickThinLargeGap" w:sz="24" w:space="1" w:color="800000"/>
      </w:pBdr>
      <w:jc w:val="center"/>
    </w:pPr>
    <w:rPr>
      <w:rFonts w:ascii="Garamond" w:hAnsi="Garamond"/>
      <w:b/>
      <w:iCs/>
      <w:color w:val="000080"/>
      <w:spacing w:val="30"/>
      <w:sz w:val="32"/>
      <w:szCs w:val="32"/>
    </w:rPr>
  </w:style>
  <w:style w:type="paragraph" w:styleId="Sommario1">
    <w:name w:val="toc 1"/>
    <w:basedOn w:val="Normale"/>
    <w:next w:val="Normale"/>
    <w:autoRedefine/>
    <w:uiPriority w:val="39"/>
    <w:qFormat/>
    <w:rsid w:val="00894879"/>
    <w:pPr>
      <w:tabs>
        <w:tab w:val="clear" w:pos="2127"/>
        <w:tab w:val="clear" w:pos="3261"/>
      </w:tabs>
    </w:pPr>
    <w:rPr>
      <w:rFonts w:ascii="Cambria" w:hAnsi="Cambria"/>
      <w:b/>
      <w:bCs/>
      <w:caps/>
      <w:szCs w:val="24"/>
    </w:rPr>
  </w:style>
  <w:style w:type="paragraph" w:styleId="Sommario2">
    <w:name w:val="toc 2"/>
    <w:basedOn w:val="Normale"/>
    <w:next w:val="Normale"/>
    <w:autoRedefine/>
    <w:uiPriority w:val="39"/>
    <w:qFormat/>
    <w:rsid w:val="00894879"/>
    <w:pPr>
      <w:tabs>
        <w:tab w:val="clear" w:pos="2127"/>
        <w:tab w:val="clear" w:pos="3261"/>
      </w:tabs>
      <w:spacing w:before="240"/>
    </w:pPr>
    <w:rPr>
      <w:rFonts w:ascii="Calibri" w:hAnsi="Calibri"/>
      <w:b/>
      <w:bCs/>
      <w:sz w:val="20"/>
      <w:szCs w:val="20"/>
    </w:rPr>
  </w:style>
  <w:style w:type="paragraph" w:customStyle="1" w:styleId="StileDESTINATARIOSinistro984cm">
    <w:name w:val="Stile DESTINATARIO + Sinistro:  984 cm"/>
    <w:basedOn w:val="Normale"/>
    <w:autoRedefine/>
    <w:rsid w:val="00D93299"/>
    <w:pPr>
      <w:keepNext/>
      <w:spacing w:after="120"/>
      <w:ind w:left="5579"/>
      <w:jc w:val="center"/>
    </w:pPr>
    <w:rPr>
      <w:sz w:val="20"/>
      <w:szCs w:val="20"/>
    </w:rPr>
  </w:style>
  <w:style w:type="table" w:styleId="Tabellaelenco2">
    <w:name w:val="Table List 2"/>
    <w:basedOn w:val="Tabellanormale"/>
    <w:rsid w:val="00A47460"/>
    <w:rPr>
      <w:rFonts w:ascii="Bookman" w:hAnsi="Bookman"/>
      <w:sz w:val="16"/>
    </w:rPr>
    <w:tblPr>
      <w:tblStyleRowBandSize w:val="2"/>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rsid w:val="00E21983"/>
    <w:pPr>
      <w:jc w:val="center"/>
    </w:pPr>
    <w:rPr>
      <w:rFonts w:ascii="Georgia" w:hAnsi="Georgia"/>
      <w:smallCaps/>
    </w:rPr>
    <w:tblPr>
      <w:tblStyleRowBandSize w:val="1"/>
      <w:tblStyleColBandSize w:val="1"/>
    </w:tblPr>
    <w:tcPr>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ile1">
    <w:name w:val="Stile1"/>
    <w:basedOn w:val="Normale"/>
    <w:autoRedefine/>
    <w:rsid w:val="00D430EE"/>
    <w:pPr>
      <w:tabs>
        <w:tab w:val="clear" w:pos="3261"/>
        <w:tab w:val="left" w:pos="3240"/>
      </w:tabs>
      <w:jc w:val="center"/>
    </w:pPr>
    <w:rPr>
      <w:rFonts w:ascii="Bookman Old Style" w:hAnsi="Bookman Old Style"/>
      <w:bCs/>
      <w:iCs/>
      <w:smallCaps/>
      <w:color w:val="FFFFFF"/>
      <w:sz w:val="16"/>
      <w:szCs w:val="16"/>
    </w:rPr>
  </w:style>
  <w:style w:type="paragraph" w:customStyle="1" w:styleId="TABELLA">
    <w:name w:val="TABELLA"/>
    <w:basedOn w:val="Normale"/>
    <w:autoRedefine/>
    <w:rsid w:val="00D87360"/>
    <w:pPr>
      <w:tabs>
        <w:tab w:val="clear" w:pos="3261"/>
        <w:tab w:val="left" w:pos="3240"/>
      </w:tabs>
      <w:jc w:val="center"/>
    </w:pPr>
    <w:rPr>
      <w:rFonts w:ascii="Bookman Old Style" w:hAnsi="Bookman Old Style"/>
      <w:bCs/>
      <w:iCs/>
      <w:color w:val="333399"/>
      <w:spacing w:val="20"/>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table" w:styleId="Grigliatabella">
    <w:name w:val="Table Grid"/>
    <w:basedOn w:val="Tabellanormale"/>
    <w:rsid w:val="00CE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atesto">
    <w:name w:val="tabella testo"/>
    <w:basedOn w:val="TABELLA"/>
    <w:autoRedefine/>
    <w:qFormat/>
    <w:rsid w:val="00834E64"/>
    <w:pPr>
      <w:tabs>
        <w:tab w:val="clear" w:pos="993"/>
        <w:tab w:val="left" w:pos="46"/>
      </w:tabs>
      <w:ind w:left="0"/>
      <w:jc w:val="both"/>
    </w:pPr>
    <w:rPr>
      <w:rFonts w:ascii="Gill Sans MT" w:hAnsi="Gill Sans MT"/>
      <w:b/>
      <w:iCs w:val="0"/>
      <w:color w:val="auto"/>
      <w:spacing w:val="0"/>
      <w:sz w:val="14"/>
      <w:szCs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itolo6Carattere">
    <w:name w:val="Titolo 6 Carattere"/>
    <w:link w:val="Titolo6"/>
    <w:rsid w:val="0087415F"/>
    <w:rPr>
      <w:rFonts w:ascii="Gill Sans MT" w:hAnsi="Gill Sans MT"/>
      <w:iCs/>
      <w:smallCaps/>
      <w:kern w:val="20"/>
      <w:sz w:val="18"/>
      <w:szCs w:val="18"/>
    </w:rPr>
  </w:style>
  <w:style w:type="paragraph" w:customStyle="1" w:styleId="StileCAPOVERSOSinistro286cmPrimariga0cm">
    <w:name w:val="Stile CAPOVERSO + Sinistro:  286 cm Prima riga:  0 cm"/>
    <w:basedOn w:val="Normale"/>
    <w:autoRedefine/>
    <w:rsid w:val="00D93299"/>
    <w:pPr>
      <w:keepNext/>
      <w:keepLines/>
      <w:widowControl w:val="0"/>
      <w:tabs>
        <w:tab w:val="clear" w:pos="2127"/>
        <w:tab w:val="clear" w:pos="3261"/>
        <w:tab w:val="left" w:pos="2410"/>
      </w:tabs>
      <w:spacing w:before="120"/>
      <w:ind w:left="1644"/>
      <w:outlineLvl w:val="1"/>
    </w:pPr>
    <w:rPr>
      <w:b/>
      <w:bCs/>
      <w:smallCaps/>
      <w:szCs w:val="20"/>
    </w:rPr>
  </w:style>
  <w:style w:type="paragraph" w:styleId="Nessunaspaziatura">
    <w:name w:val="No Spacing"/>
    <w:link w:val="NessunaspaziaturaCarattere"/>
    <w:uiPriority w:val="1"/>
    <w:qFormat/>
    <w:rsid w:val="003F5238"/>
    <w:pPr>
      <w:spacing w:before="120"/>
      <w:ind w:left="142"/>
      <w:jc w:val="both"/>
    </w:pPr>
    <w:rPr>
      <w:rFonts w:ascii="Calibri" w:hAnsi="Calibri"/>
      <w:b/>
      <w:color w:val="F2C60C"/>
      <w:sz w:val="36"/>
      <w:szCs w:val="80"/>
      <w:lang w:eastAsia="en-US"/>
    </w:rPr>
  </w:style>
  <w:style w:type="character" w:customStyle="1" w:styleId="NessunaspaziaturaCarattere">
    <w:name w:val="Nessuna spaziatura Carattere"/>
    <w:link w:val="Nessunaspaziatura"/>
    <w:uiPriority w:val="1"/>
    <w:rsid w:val="003F5238"/>
    <w:rPr>
      <w:rFonts w:ascii="Calibri" w:hAnsi="Calibri"/>
      <w:b/>
      <w:color w:val="F2C60C"/>
      <w:sz w:val="36"/>
      <w:szCs w:val="80"/>
      <w:lang w:eastAsia="en-US"/>
    </w:rPr>
  </w:style>
  <w:style w:type="paragraph" w:styleId="Testofumetto">
    <w:name w:val="Balloon Text"/>
    <w:basedOn w:val="Normale"/>
    <w:link w:val="TestofumettoCarattere"/>
    <w:autoRedefine/>
    <w:qFormat/>
    <w:rsid w:val="00764184"/>
    <w:pPr>
      <w:spacing w:before="0"/>
    </w:pPr>
    <w:rPr>
      <w:rFonts w:ascii="Tahoma" w:hAnsi="Tahoma" w:cs="Tahoma"/>
      <w:sz w:val="16"/>
      <w:szCs w:val="16"/>
    </w:rPr>
  </w:style>
  <w:style w:type="character" w:customStyle="1" w:styleId="TestofumettoCarattere">
    <w:name w:val="Testo fumetto Carattere"/>
    <w:link w:val="Testofumetto"/>
    <w:rsid w:val="00764184"/>
    <w:rPr>
      <w:rFonts w:ascii="Tahoma" w:hAnsi="Tahoma" w:cs="Tahoma"/>
      <w:sz w:val="16"/>
      <w:szCs w:val="16"/>
    </w:rPr>
  </w:style>
  <w:style w:type="paragraph" w:styleId="Titolosommario">
    <w:name w:val="TOC Heading"/>
    <w:basedOn w:val="Titolo1"/>
    <w:next w:val="Normale"/>
    <w:uiPriority w:val="39"/>
    <w:unhideWhenUsed/>
    <w:qFormat/>
    <w:rsid w:val="001C6D00"/>
    <w:pPr>
      <w:pageBreakBefore w:val="0"/>
      <w:numPr>
        <w:numId w:val="0"/>
      </w:numPr>
      <w:pBdr>
        <w:bottom w:val="single" w:sz="4" w:space="1" w:color="DEA900"/>
      </w:pBdr>
      <w:shd w:val="clear" w:color="auto" w:fill="B2A1C7"/>
      <w:spacing w:before="480" w:line="276" w:lineRule="auto"/>
      <w:outlineLvl w:val="9"/>
    </w:pPr>
    <w:rPr>
      <w:rFonts w:ascii="Cambria" w:hAnsi="Cambria"/>
      <w:bCs/>
      <w:i/>
      <w:iCs w:val="0"/>
      <w:noProof/>
      <w:snapToGrid/>
      <w:color w:val="7030A0"/>
      <w:kern w:val="0"/>
      <w:szCs w:val="24"/>
      <w:lang w:eastAsia="en-US"/>
    </w:rPr>
  </w:style>
  <w:style w:type="paragraph" w:styleId="Sommario3">
    <w:name w:val="toc 3"/>
    <w:basedOn w:val="Normale"/>
    <w:next w:val="Normale"/>
    <w:autoRedefine/>
    <w:uiPriority w:val="39"/>
    <w:unhideWhenUsed/>
    <w:qFormat/>
    <w:rsid w:val="00AD4EC0"/>
    <w:pPr>
      <w:tabs>
        <w:tab w:val="clear" w:pos="2127"/>
        <w:tab w:val="clear" w:pos="3261"/>
      </w:tabs>
      <w:spacing w:before="0"/>
      <w:ind w:left="240"/>
    </w:pPr>
    <w:rPr>
      <w:rFonts w:ascii="Calibri" w:hAnsi="Calibri"/>
      <w:sz w:val="20"/>
      <w:szCs w:val="20"/>
    </w:rPr>
  </w:style>
  <w:style w:type="character" w:styleId="Collegamentoipertestuale">
    <w:name w:val="Hyperlink"/>
    <w:uiPriority w:val="99"/>
    <w:unhideWhenUsed/>
    <w:rsid w:val="004773D5"/>
    <w:rPr>
      <w:color w:val="0000FF"/>
      <w:u w:val="single"/>
    </w:rPr>
  </w:style>
  <w:style w:type="paragraph" w:styleId="Intestazione">
    <w:name w:val="header"/>
    <w:basedOn w:val="Normale"/>
    <w:link w:val="IntestazioneCarattere"/>
    <w:autoRedefine/>
    <w:uiPriority w:val="99"/>
    <w:qFormat/>
    <w:rsid w:val="00AE1A3D"/>
    <w:pPr>
      <w:tabs>
        <w:tab w:val="clear" w:pos="993"/>
        <w:tab w:val="center" w:pos="4819"/>
        <w:tab w:val="right" w:pos="9638"/>
      </w:tabs>
      <w:spacing w:before="0"/>
      <w:ind w:left="284"/>
      <w:jc w:val="center"/>
    </w:pPr>
    <w:rPr>
      <w:sz w:val="14"/>
    </w:rPr>
  </w:style>
  <w:style w:type="character" w:customStyle="1" w:styleId="IntestazioneCarattere">
    <w:name w:val="Intestazione Carattere"/>
    <w:link w:val="Intestazione"/>
    <w:uiPriority w:val="99"/>
    <w:rsid w:val="00AE1A3D"/>
    <w:rPr>
      <w:rFonts w:ascii="Gill Sans MT" w:hAnsi="Gill Sans MT"/>
      <w:sz w:val="14"/>
      <w:szCs w:val="22"/>
    </w:rPr>
  </w:style>
  <w:style w:type="paragraph" w:styleId="Pidipagina">
    <w:name w:val="footer"/>
    <w:basedOn w:val="Testonotaapidipagina"/>
    <w:link w:val="PidipaginaCarattere"/>
    <w:uiPriority w:val="99"/>
    <w:qFormat/>
    <w:rsid w:val="00344D46"/>
    <w:pPr>
      <w:tabs>
        <w:tab w:val="left" w:pos="709"/>
      </w:tabs>
      <w:ind w:left="709" w:hanging="425"/>
      <w:jc w:val="left"/>
    </w:pPr>
    <w:rPr>
      <w:szCs w:val="16"/>
    </w:rPr>
  </w:style>
  <w:style w:type="character" w:customStyle="1" w:styleId="PidipaginaCarattere">
    <w:name w:val="Piè di pagina Carattere"/>
    <w:link w:val="Pidipagina"/>
    <w:uiPriority w:val="99"/>
    <w:rsid w:val="00344D46"/>
    <w:rPr>
      <w:rFonts w:ascii="Gill Sans MT" w:hAnsi="Gill Sans MT"/>
      <w:sz w:val="16"/>
      <w:szCs w:val="16"/>
    </w:rPr>
  </w:style>
  <w:style w:type="paragraph" w:styleId="Mappadocumento">
    <w:name w:val="Document Map"/>
    <w:basedOn w:val="Normale"/>
    <w:link w:val="MappadocumentoCarattere"/>
    <w:rsid w:val="00AC46D8"/>
    <w:rPr>
      <w:rFonts w:ascii="Tahoma" w:hAnsi="Tahoma" w:cs="Tahoma"/>
      <w:sz w:val="16"/>
      <w:szCs w:val="16"/>
    </w:rPr>
  </w:style>
  <w:style w:type="character" w:customStyle="1" w:styleId="MappadocumentoCarattere">
    <w:name w:val="Mappa documento Carattere"/>
    <w:link w:val="Mappadocumento"/>
    <w:rsid w:val="00AC46D8"/>
    <w:rPr>
      <w:rFonts w:ascii="Tahoma" w:hAnsi="Tahoma" w:cs="Tahoma"/>
      <w:i/>
      <w:sz w:val="16"/>
      <w:szCs w:val="16"/>
    </w:rPr>
  </w:style>
  <w:style w:type="paragraph" w:customStyle="1" w:styleId="intestazionesottotitolo">
    <w:name w:val="intestazione sotto titolo"/>
    <w:basedOn w:val="Sottotitolodellasezione"/>
    <w:link w:val="intestazionesottotitoloCarattere"/>
    <w:autoRedefine/>
    <w:qFormat/>
    <w:rsid w:val="003C5443"/>
    <w:pPr>
      <w:spacing w:before="0"/>
    </w:pPr>
    <w:rPr>
      <w:sz w:val="16"/>
    </w:rPr>
  </w:style>
  <w:style w:type="character" w:customStyle="1" w:styleId="SottotitolodellasezioneCarattere">
    <w:name w:val="Sottotitolo della sezione Carattere"/>
    <w:link w:val="Sottotitolodellasezione"/>
    <w:rsid w:val="003E3BB0"/>
    <w:rPr>
      <w:rFonts w:ascii="Garamond" w:hAnsi="Garamond"/>
      <w:color w:val="000080"/>
      <w:position w:val="6"/>
      <w:shd w:val="solid" w:color="C6D9F1" w:fill="auto"/>
    </w:rPr>
  </w:style>
  <w:style w:type="character" w:customStyle="1" w:styleId="intestazionesottotitoloCarattere">
    <w:name w:val="intestazione sotto titolo Carattere"/>
    <w:link w:val="intestazionesottotitolo"/>
    <w:rsid w:val="003C5443"/>
    <w:rPr>
      <w:rFonts w:ascii="Garamond" w:hAnsi="Garamond"/>
      <w:color w:val="000080"/>
      <w:position w:val="6"/>
      <w:sz w:val="16"/>
      <w:shd w:val="solid" w:color="C6D9F1" w:fill="auto"/>
    </w:rPr>
  </w:style>
  <w:style w:type="character" w:customStyle="1" w:styleId="Titolo1Carattere">
    <w:name w:val="Titolo 1 Carattere"/>
    <w:link w:val="Titolo1"/>
    <w:rsid w:val="007E41A9"/>
    <w:rPr>
      <w:rFonts w:ascii="Gill Sans MT" w:hAnsi="Gill Sans MT"/>
      <w:b/>
      <w:iCs/>
      <w:snapToGrid w:val="0"/>
      <w:color w:val="5F497A"/>
      <w:kern w:val="28"/>
      <w:sz w:val="22"/>
      <w:szCs w:val="22"/>
      <w:shd w:val="clear" w:color="B2A1C7" w:fill="E5DFEC"/>
    </w:rPr>
  </w:style>
  <w:style w:type="character" w:customStyle="1" w:styleId="Titolo7Carattere">
    <w:name w:val="Titolo 7 Carattere"/>
    <w:link w:val="Titolo7"/>
    <w:rsid w:val="00BF2818"/>
    <w:rPr>
      <w:rFonts w:ascii="Gill Sans MT" w:hAnsi="Gill Sans MT"/>
      <w:iCs/>
      <w:smallCaps/>
      <w:kern w:val="20"/>
      <w:sz w:val="16"/>
      <w:szCs w:val="16"/>
    </w:rPr>
  </w:style>
  <w:style w:type="character" w:customStyle="1" w:styleId="Titolo2Carattere">
    <w:name w:val="Titolo 2 Carattere"/>
    <w:link w:val="Titolo2"/>
    <w:rsid w:val="00834E64"/>
    <w:rPr>
      <w:rFonts w:ascii="Gill Sans MT" w:hAnsi="Gill Sans MT"/>
      <w:sz w:val="22"/>
      <w:szCs w:val="22"/>
    </w:rPr>
  </w:style>
  <w:style w:type="character" w:customStyle="1" w:styleId="Titolo8Carattere">
    <w:name w:val="Titolo 8 Carattere"/>
    <w:link w:val="Titolo8"/>
    <w:rsid w:val="00ED7B55"/>
    <w:rPr>
      <w:rFonts w:ascii="Gill Sans MT" w:hAnsi="Gill Sans MT"/>
      <w:iCs/>
      <w:smallCaps/>
      <w:kern w:val="20"/>
    </w:rPr>
  </w:style>
  <w:style w:type="numbering" w:customStyle="1" w:styleId="Stile3">
    <w:name w:val="Stile3"/>
    <w:uiPriority w:val="99"/>
    <w:rsid w:val="006D3643"/>
    <w:pPr>
      <w:numPr>
        <w:numId w:val="4"/>
      </w:numPr>
    </w:pPr>
  </w:style>
  <w:style w:type="paragraph" w:styleId="Testonotaapidipagina">
    <w:name w:val="footnote text"/>
    <w:basedOn w:val="Normale"/>
    <w:link w:val="TestonotaapidipaginaCarattere"/>
    <w:qFormat/>
    <w:rsid w:val="00BF4A65"/>
    <w:pPr>
      <w:spacing w:before="0" w:after="120"/>
    </w:pPr>
    <w:rPr>
      <w:sz w:val="16"/>
      <w:szCs w:val="20"/>
    </w:rPr>
  </w:style>
  <w:style w:type="character" w:customStyle="1" w:styleId="TestonotaapidipaginaCarattere">
    <w:name w:val="Testo nota a piè di pagina Carattere"/>
    <w:link w:val="Testonotaapidipagina"/>
    <w:rsid w:val="00BF4A65"/>
    <w:rPr>
      <w:rFonts w:ascii="Gill Sans MT" w:hAnsi="Gill Sans MT"/>
      <w:sz w:val="16"/>
    </w:rPr>
  </w:style>
  <w:style w:type="character" w:styleId="Rimandonotaapidipagina">
    <w:name w:val="footnote reference"/>
    <w:rsid w:val="003119A6"/>
    <w:rPr>
      <w:vertAlign w:val="superscript"/>
    </w:rPr>
  </w:style>
  <w:style w:type="paragraph" w:customStyle="1" w:styleId="npag">
    <w:name w:val="n pag"/>
    <w:basedOn w:val="Pidipagina"/>
    <w:autoRedefine/>
    <w:qFormat/>
    <w:rsid w:val="00BD4362"/>
    <w:pPr>
      <w:ind w:left="0" w:firstLine="0"/>
      <w:jc w:val="right"/>
    </w:pPr>
    <w:rPr>
      <w:noProof/>
      <w:sz w:val="20"/>
      <w:szCs w:val="20"/>
    </w:rPr>
  </w:style>
  <w:style w:type="paragraph" w:customStyle="1" w:styleId="StileTESTOTITOLO7CAPITOLARENonCorsivo">
    <w:name w:val="Stile TESTO TITOLO 7 CAPITOLARE + Non Corsivo"/>
    <w:basedOn w:val="Normale"/>
    <w:rsid w:val="00D93299"/>
    <w:pPr>
      <w:keepNext/>
      <w:tabs>
        <w:tab w:val="clear" w:pos="2127"/>
        <w:tab w:val="clear" w:pos="3261"/>
        <w:tab w:val="left" w:pos="-1620"/>
        <w:tab w:val="left" w:pos="2410"/>
        <w:tab w:val="num" w:pos="2723"/>
      </w:tabs>
      <w:spacing w:before="120"/>
      <w:ind w:left="2410" w:hanging="1134"/>
      <w:outlineLvl w:val="6"/>
    </w:pPr>
    <w:rPr>
      <w:kern w:val="20"/>
      <w:sz w:val="20"/>
      <w:szCs w:val="20"/>
    </w:rPr>
  </w:style>
  <w:style w:type="paragraph" w:styleId="Titolo">
    <w:name w:val="Title"/>
    <w:basedOn w:val="Normale"/>
    <w:next w:val="Normale"/>
    <w:link w:val="TitoloCarattere"/>
    <w:uiPriority w:val="10"/>
    <w:qFormat/>
    <w:rsid w:val="00814DE9"/>
    <w:pPr>
      <w:spacing w:before="240" w:after="60"/>
      <w:jc w:val="center"/>
      <w:outlineLvl w:val="0"/>
    </w:pPr>
    <w:rPr>
      <w:rFonts w:ascii="Cambria" w:hAnsi="Cambria"/>
      <w:b/>
      <w:bCs/>
      <w:kern w:val="28"/>
      <w:sz w:val="32"/>
      <w:szCs w:val="32"/>
    </w:rPr>
  </w:style>
  <w:style w:type="character" w:customStyle="1" w:styleId="TitoloCarattere">
    <w:name w:val="Titolo Carattere"/>
    <w:link w:val="Titolo"/>
    <w:uiPriority w:val="10"/>
    <w:rsid w:val="00814DE9"/>
    <w:rPr>
      <w:rFonts w:ascii="Cambria" w:eastAsia="Times New Roman" w:hAnsi="Cambria" w:cs="Times New Roman"/>
      <w:b/>
      <w:bCs/>
      <w:kern w:val="28"/>
      <w:sz w:val="32"/>
      <w:szCs w:val="32"/>
    </w:rPr>
  </w:style>
  <w:style w:type="paragraph" w:styleId="Sommario4">
    <w:name w:val="toc 4"/>
    <w:basedOn w:val="Normale"/>
    <w:next w:val="Normale"/>
    <w:autoRedefine/>
    <w:uiPriority w:val="39"/>
    <w:rsid w:val="00023210"/>
    <w:pPr>
      <w:tabs>
        <w:tab w:val="clear" w:pos="2127"/>
        <w:tab w:val="clear" w:pos="3261"/>
      </w:tabs>
      <w:spacing w:before="0"/>
      <w:ind w:left="480"/>
    </w:pPr>
    <w:rPr>
      <w:rFonts w:ascii="Calibri" w:hAnsi="Calibri"/>
      <w:sz w:val="20"/>
      <w:szCs w:val="20"/>
    </w:rPr>
  </w:style>
  <w:style w:type="paragraph" w:styleId="Sommario5">
    <w:name w:val="toc 5"/>
    <w:basedOn w:val="Normale"/>
    <w:next w:val="Normale"/>
    <w:autoRedefine/>
    <w:uiPriority w:val="39"/>
    <w:rsid w:val="00023210"/>
    <w:pPr>
      <w:tabs>
        <w:tab w:val="clear" w:pos="2127"/>
        <w:tab w:val="clear" w:pos="3261"/>
      </w:tabs>
      <w:spacing w:before="0"/>
      <w:ind w:left="720"/>
    </w:pPr>
    <w:rPr>
      <w:rFonts w:ascii="Calibri" w:hAnsi="Calibri"/>
      <w:sz w:val="20"/>
      <w:szCs w:val="20"/>
    </w:rPr>
  </w:style>
  <w:style w:type="paragraph" w:styleId="Sommario6">
    <w:name w:val="toc 6"/>
    <w:basedOn w:val="Normale"/>
    <w:next w:val="Normale"/>
    <w:autoRedefine/>
    <w:uiPriority w:val="39"/>
    <w:rsid w:val="00023210"/>
    <w:pPr>
      <w:tabs>
        <w:tab w:val="clear" w:pos="2127"/>
        <w:tab w:val="clear" w:pos="3261"/>
      </w:tabs>
      <w:spacing w:before="0"/>
      <w:ind w:left="960"/>
    </w:pPr>
    <w:rPr>
      <w:rFonts w:ascii="Calibri" w:hAnsi="Calibri"/>
      <w:sz w:val="20"/>
      <w:szCs w:val="20"/>
    </w:rPr>
  </w:style>
  <w:style w:type="paragraph" w:styleId="Sommario7">
    <w:name w:val="toc 7"/>
    <w:basedOn w:val="Normale"/>
    <w:next w:val="Normale"/>
    <w:autoRedefine/>
    <w:uiPriority w:val="39"/>
    <w:rsid w:val="00023210"/>
    <w:pPr>
      <w:tabs>
        <w:tab w:val="clear" w:pos="2127"/>
        <w:tab w:val="clear" w:pos="3261"/>
      </w:tabs>
      <w:spacing w:before="0"/>
      <w:ind w:left="1200"/>
    </w:pPr>
    <w:rPr>
      <w:rFonts w:ascii="Calibri" w:hAnsi="Calibri"/>
      <w:sz w:val="20"/>
      <w:szCs w:val="20"/>
    </w:rPr>
  </w:style>
  <w:style w:type="paragraph" w:styleId="Sommario8">
    <w:name w:val="toc 8"/>
    <w:basedOn w:val="Normale"/>
    <w:next w:val="Normale"/>
    <w:autoRedefine/>
    <w:uiPriority w:val="39"/>
    <w:rsid w:val="00023210"/>
    <w:pPr>
      <w:tabs>
        <w:tab w:val="clear" w:pos="2127"/>
        <w:tab w:val="clear" w:pos="3261"/>
      </w:tabs>
      <w:spacing w:before="0"/>
      <w:ind w:left="1440"/>
    </w:pPr>
    <w:rPr>
      <w:rFonts w:ascii="Calibri" w:hAnsi="Calibri"/>
      <w:sz w:val="20"/>
      <w:szCs w:val="20"/>
    </w:rPr>
  </w:style>
  <w:style w:type="paragraph" w:styleId="Sommario9">
    <w:name w:val="toc 9"/>
    <w:basedOn w:val="Normale"/>
    <w:next w:val="Normale"/>
    <w:autoRedefine/>
    <w:uiPriority w:val="39"/>
    <w:rsid w:val="00023210"/>
    <w:pPr>
      <w:tabs>
        <w:tab w:val="clear" w:pos="2127"/>
        <w:tab w:val="clear" w:pos="3261"/>
      </w:tabs>
      <w:spacing w:before="0"/>
      <w:ind w:left="1680"/>
    </w:pPr>
    <w:rPr>
      <w:rFonts w:ascii="Calibri" w:hAnsi="Calibri"/>
      <w:sz w:val="20"/>
      <w:szCs w:val="20"/>
    </w:rPr>
  </w:style>
  <w:style w:type="paragraph" w:customStyle="1" w:styleId="CorpodeltestoTitolo6">
    <w:name w:val="Corpo del testo Titolo 6"/>
    <w:basedOn w:val="CorpodeltestoTitolo5"/>
    <w:autoRedefine/>
    <w:qFormat/>
    <w:rsid w:val="00D52EF2"/>
    <w:pPr>
      <w:numPr>
        <w:ilvl w:val="8"/>
      </w:numPr>
      <w:tabs>
        <w:tab w:val="clear" w:pos="2243"/>
        <w:tab w:val="num" w:pos="2694"/>
      </w:tabs>
      <w:ind w:left="2552" w:hanging="1276"/>
    </w:pPr>
  </w:style>
  <w:style w:type="paragraph" w:customStyle="1" w:styleId="864311119EDA4C3CB552E5C8CD7B48CA">
    <w:name w:val="864311119EDA4C3CB552E5C8CD7B48CA"/>
    <w:rsid w:val="00894879"/>
    <w:pPr>
      <w:spacing w:after="200" w:line="276" w:lineRule="auto"/>
    </w:pPr>
    <w:rPr>
      <w:rFonts w:ascii="Calibri" w:hAnsi="Calibri"/>
      <w:sz w:val="22"/>
      <w:szCs w:val="22"/>
    </w:rPr>
  </w:style>
  <w:style w:type="character" w:customStyle="1" w:styleId="SottotitoloCarattere">
    <w:name w:val="Sottotitolo Carattere"/>
    <w:link w:val="Sottotitolo"/>
    <w:uiPriority w:val="11"/>
    <w:rsid w:val="00894879"/>
    <w:rPr>
      <w:rFonts w:ascii="Arial" w:hAnsi="Arial" w:cs="Arial"/>
      <w:sz w:val="24"/>
      <w:szCs w:val="28"/>
    </w:rPr>
  </w:style>
  <w:style w:type="paragraph" w:styleId="Paragrafoelenco">
    <w:name w:val="List Paragraph"/>
    <w:basedOn w:val="Normale"/>
    <w:uiPriority w:val="34"/>
    <w:qFormat/>
    <w:rsid w:val="005B63C5"/>
    <w:pPr>
      <w:ind w:left="708"/>
    </w:pPr>
  </w:style>
  <w:style w:type="paragraph" w:customStyle="1" w:styleId="Corpodeltesto6">
    <w:name w:val="Corpo del testo 6"/>
    <w:basedOn w:val="Titolo6"/>
    <w:qFormat/>
    <w:rsid w:val="005B63C5"/>
    <w:pPr>
      <w:numPr>
        <w:ilvl w:val="0"/>
        <w:numId w:val="0"/>
      </w:numPr>
      <w:pBdr>
        <w:bottom w:val="none" w:sz="0" w:space="0" w:color="auto"/>
      </w:pBdr>
      <w:tabs>
        <w:tab w:val="clear" w:pos="-1620"/>
        <w:tab w:val="left" w:pos="426"/>
        <w:tab w:val="num" w:pos="2552"/>
        <w:tab w:val="left" w:pos="3686"/>
      </w:tabs>
      <w:spacing w:after="120"/>
      <w:ind w:left="2552" w:hanging="992"/>
      <w:contextualSpacing/>
      <w:jc w:val="left"/>
    </w:pPr>
    <w:rPr>
      <w:bCs/>
      <w:smallCaps w:val="0"/>
      <w:kern w:val="32"/>
    </w:rPr>
  </w:style>
  <w:style w:type="paragraph" w:customStyle="1" w:styleId="Corpodeltesto4Cors">
    <w:name w:val="Corpo del testo 4 Cors"/>
    <w:basedOn w:val="Titolo4"/>
    <w:link w:val="Corpodeltesto4CorsCarattereCarattere"/>
    <w:autoRedefine/>
    <w:qFormat/>
    <w:rsid w:val="00037C52"/>
    <w:pPr>
      <w:numPr>
        <w:ilvl w:val="3"/>
      </w:numPr>
      <w:pBdr>
        <w:bottom w:val="none" w:sz="0" w:space="0" w:color="auto"/>
      </w:pBdr>
      <w:tabs>
        <w:tab w:val="clear" w:pos="-1620"/>
        <w:tab w:val="clear" w:pos="993"/>
        <w:tab w:val="clear" w:pos="3261"/>
        <w:tab w:val="left" w:pos="709"/>
      </w:tabs>
    </w:pPr>
    <w:rPr>
      <w:bCs/>
      <w:smallCaps w:val="0"/>
      <w:kern w:val="32"/>
    </w:rPr>
  </w:style>
  <w:style w:type="character" w:customStyle="1" w:styleId="Corpodeltesto4CorsCarattereCarattere">
    <w:name w:val="Corpo del testo 4 Cors Carattere Carattere"/>
    <w:link w:val="Corpodeltesto4Cors"/>
    <w:rsid w:val="00037C52"/>
    <w:rPr>
      <w:rFonts w:ascii="Gill Sans MT" w:hAnsi="Gill Sans MT"/>
      <w:bCs/>
      <w:iCs/>
      <w:kern w:val="32"/>
      <w:sz w:val="22"/>
      <w:szCs w:val="22"/>
    </w:rPr>
  </w:style>
  <w:style w:type="paragraph" w:customStyle="1" w:styleId="Corpodeltestob">
    <w:name w:val="Corpo del testo b"/>
    <w:basedOn w:val="Corpotesto"/>
    <w:link w:val="CorpodeltestobCarattere"/>
    <w:autoRedefine/>
    <w:qFormat/>
    <w:rsid w:val="0014559C"/>
    <w:pPr>
      <w:keepNext/>
      <w:keepLines/>
      <w:tabs>
        <w:tab w:val="clear" w:pos="2127"/>
        <w:tab w:val="clear" w:pos="3261"/>
      </w:tabs>
      <w:spacing w:before="120" w:after="0"/>
      <w:ind w:left="2268"/>
    </w:pPr>
    <w:rPr>
      <w:sz w:val="20"/>
      <w:szCs w:val="24"/>
    </w:rPr>
  </w:style>
  <w:style w:type="character" w:customStyle="1" w:styleId="CorpodeltestobCarattere">
    <w:name w:val="Corpo del testo b Carattere"/>
    <w:link w:val="Corpodeltestob"/>
    <w:rsid w:val="0014559C"/>
    <w:rPr>
      <w:rFonts w:ascii="Gill Sans MT" w:hAnsi="Gill Sans MT"/>
      <w:szCs w:val="24"/>
    </w:rPr>
  </w:style>
  <w:style w:type="paragraph" w:customStyle="1" w:styleId="CorpodelTesto5">
    <w:name w:val="Corpo del Testo 5"/>
    <w:basedOn w:val="Titolo5"/>
    <w:autoRedefine/>
    <w:qFormat/>
    <w:rsid w:val="00522648"/>
    <w:pPr>
      <w:numPr>
        <w:ilvl w:val="4"/>
      </w:numPr>
      <w:pBdr>
        <w:bottom w:val="none" w:sz="0" w:space="0" w:color="auto"/>
      </w:pBdr>
      <w:tabs>
        <w:tab w:val="clear" w:pos="-1620"/>
      </w:tabs>
      <w:spacing w:before="0" w:after="120"/>
    </w:pPr>
    <w:rPr>
      <w:iCs w:val="0"/>
      <w:smallCaps w:val="0"/>
      <w:kern w:val="32"/>
    </w:rPr>
  </w:style>
  <w:style w:type="paragraph" w:styleId="Corpotesto">
    <w:name w:val="Body Text"/>
    <w:basedOn w:val="Normale"/>
    <w:link w:val="CorpotestoCarattere"/>
    <w:qFormat/>
    <w:rsid w:val="005B63C5"/>
    <w:pPr>
      <w:spacing w:after="120"/>
    </w:pPr>
  </w:style>
  <w:style w:type="character" w:customStyle="1" w:styleId="CorpotestoCarattere">
    <w:name w:val="Corpo testo Carattere"/>
    <w:link w:val="Corpotesto"/>
    <w:rsid w:val="005B63C5"/>
    <w:rPr>
      <w:rFonts w:ascii="Gill Sans MT" w:hAnsi="Gill Sans MT"/>
      <w:sz w:val="24"/>
      <w:szCs w:val="28"/>
    </w:rPr>
  </w:style>
  <w:style w:type="paragraph" w:customStyle="1" w:styleId="RientroCorpodeltestoTitolo2">
    <w:name w:val="Rientro Corpo del testo Titolo 2"/>
    <w:basedOn w:val="Corpodeltesto"/>
    <w:autoRedefine/>
    <w:qFormat/>
    <w:rsid w:val="00D261CF"/>
  </w:style>
  <w:style w:type="paragraph" w:styleId="Corpodeltesto3">
    <w:name w:val="Body Text 3"/>
    <w:basedOn w:val="Normale"/>
    <w:link w:val="Corpodeltesto3Carattere"/>
    <w:rsid w:val="00D261CF"/>
    <w:pPr>
      <w:spacing w:after="120"/>
    </w:pPr>
    <w:rPr>
      <w:sz w:val="16"/>
      <w:szCs w:val="16"/>
    </w:rPr>
  </w:style>
  <w:style w:type="character" w:customStyle="1" w:styleId="Corpodeltesto3Carattere">
    <w:name w:val="Corpo del testo 3 Carattere"/>
    <w:link w:val="Corpodeltesto3"/>
    <w:rsid w:val="00D261CF"/>
    <w:rPr>
      <w:rFonts w:ascii="Gill Sans MT" w:hAnsi="Gill Sans MT"/>
      <w:sz w:val="16"/>
      <w:szCs w:val="16"/>
    </w:rPr>
  </w:style>
  <w:style w:type="paragraph" w:customStyle="1" w:styleId="CorpodelTesto1">
    <w:name w:val="Corpo del Testo 1"/>
    <w:basedOn w:val="Titolo2"/>
    <w:autoRedefine/>
    <w:qFormat/>
    <w:rsid w:val="008F0232"/>
    <w:pPr>
      <w:numPr>
        <w:numId w:val="2"/>
      </w:numPr>
      <w:pBdr>
        <w:bottom w:val="none" w:sz="0" w:space="0" w:color="auto"/>
      </w:pBdr>
      <w:ind w:left="1560"/>
    </w:pPr>
    <w:rPr>
      <w:rFonts w:eastAsia="MS Mincho"/>
      <w:b/>
      <w:szCs w:val="24"/>
    </w:rPr>
  </w:style>
  <w:style w:type="paragraph" w:customStyle="1" w:styleId="CorpodeltestoTitolo1">
    <w:name w:val="Corpo del testo Titolo 1"/>
    <w:basedOn w:val="Titolo2"/>
    <w:next w:val="Titolo1"/>
    <w:autoRedefine/>
    <w:qFormat/>
    <w:rsid w:val="00F60337"/>
    <w:pPr>
      <w:pBdr>
        <w:bottom w:val="none" w:sz="0" w:space="0" w:color="auto"/>
      </w:pBdr>
      <w:tabs>
        <w:tab w:val="num" w:pos="851"/>
      </w:tabs>
      <w:ind w:left="851"/>
    </w:pPr>
  </w:style>
  <w:style w:type="character" w:styleId="Rimandocommento">
    <w:name w:val="annotation reference"/>
    <w:rsid w:val="00C342AE"/>
    <w:rPr>
      <w:sz w:val="16"/>
      <w:szCs w:val="16"/>
    </w:rPr>
  </w:style>
  <w:style w:type="paragraph" w:styleId="Testocommento">
    <w:name w:val="annotation text"/>
    <w:basedOn w:val="Normale"/>
    <w:link w:val="TestocommentoCarattere"/>
    <w:rsid w:val="00C342AE"/>
    <w:rPr>
      <w:sz w:val="20"/>
      <w:szCs w:val="20"/>
    </w:rPr>
  </w:style>
  <w:style w:type="character" w:customStyle="1" w:styleId="TestocommentoCarattere">
    <w:name w:val="Testo commento Carattere"/>
    <w:link w:val="Testocommento"/>
    <w:rsid w:val="00C342AE"/>
    <w:rPr>
      <w:rFonts w:ascii="Gill Sans MT" w:hAnsi="Gill Sans MT"/>
    </w:rPr>
  </w:style>
  <w:style w:type="paragraph" w:styleId="Soggettocommento">
    <w:name w:val="annotation subject"/>
    <w:basedOn w:val="Testocommento"/>
    <w:next w:val="Testocommento"/>
    <w:link w:val="SoggettocommentoCarattere"/>
    <w:rsid w:val="00C342AE"/>
    <w:rPr>
      <w:b/>
      <w:bCs/>
    </w:rPr>
  </w:style>
  <w:style w:type="character" w:customStyle="1" w:styleId="SoggettocommentoCarattere">
    <w:name w:val="Soggetto commento Carattere"/>
    <w:link w:val="Soggettocommento"/>
    <w:rsid w:val="00C342AE"/>
    <w:rPr>
      <w:rFonts w:ascii="Gill Sans MT" w:hAnsi="Gill Sans MT"/>
      <w:b/>
      <w:bCs/>
    </w:rPr>
  </w:style>
  <w:style w:type="paragraph" w:customStyle="1" w:styleId="StileCorpotestoSinistro175cm">
    <w:name w:val="Stile Corpo testo + Sinistro:  175 cm"/>
    <w:basedOn w:val="Corpotesto"/>
    <w:rsid w:val="008A35DD"/>
    <w:pPr>
      <w:keepNext/>
      <w:ind w:left="992"/>
    </w:pPr>
    <w:rPr>
      <w:szCs w:val="20"/>
    </w:rPr>
  </w:style>
  <w:style w:type="paragraph" w:styleId="Revisione">
    <w:name w:val="Revision"/>
    <w:hidden/>
    <w:uiPriority w:val="99"/>
    <w:semiHidden/>
    <w:rsid w:val="00FC48C3"/>
    <w:rPr>
      <w:rFonts w:ascii="Gill Sans MT" w:hAnsi="Gill Sans MT"/>
      <w:sz w:val="24"/>
      <w:szCs w:val="28"/>
    </w:rPr>
  </w:style>
  <w:style w:type="paragraph" w:customStyle="1" w:styleId="Intestazione1">
    <w:name w:val="Intestazione 1"/>
    <w:basedOn w:val="Normale"/>
    <w:qFormat/>
    <w:rsid w:val="009476C7"/>
    <w:pPr>
      <w:tabs>
        <w:tab w:val="clear" w:pos="993"/>
        <w:tab w:val="clear" w:pos="2127"/>
        <w:tab w:val="clear" w:pos="3261"/>
      </w:tabs>
      <w:spacing w:before="0"/>
      <w:ind w:left="0"/>
      <w:jc w:val="left"/>
    </w:pPr>
    <w:rPr>
      <w:rFonts w:ascii="Cambria" w:eastAsiaTheme="minorHAnsi" w:hAnsi="Cambria"/>
      <w:sz w:val="20"/>
      <w:szCs w:val="20"/>
      <w:lang w:eastAsia="en-US"/>
    </w:rPr>
  </w:style>
  <w:style w:type="paragraph" w:customStyle="1" w:styleId="Intestazione2">
    <w:name w:val="Intestazione 2"/>
    <w:basedOn w:val="Intestazione1"/>
    <w:autoRedefine/>
    <w:qFormat/>
    <w:rsid w:val="00834E64"/>
    <w:pPr>
      <w:jc w:val="center"/>
    </w:pPr>
    <w:rPr>
      <w:color w:val="365F91" w:themeColor="accent1" w:themeShade="BF"/>
      <w:sz w:val="14"/>
    </w:rPr>
  </w:style>
  <w:style w:type="paragraph" w:customStyle="1" w:styleId="StileCorpodelTesto511pt">
    <w:name w:val="Stile Corpo del Testo 5 + 11 pt"/>
    <w:basedOn w:val="CorpodelTesto5"/>
    <w:rsid w:val="0091049D"/>
    <w:pPr>
      <w:spacing w:before="120"/>
      <w:ind w:left="1520"/>
    </w:pPr>
    <w:rPr>
      <w:sz w:val="22"/>
    </w:rPr>
  </w:style>
  <w:style w:type="table" w:styleId="Grigliamedia2-Colore2">
    <w:name w:val="Medium Grid 2 Accent 2"/>
    <w:basedOn w:val="Tabellanormale"/>
    <w:uiPriority w:val="68"/>
    <w:rsid w:val="00353BB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testotabella">
    <w:name w:val="testo tabella"/>
    <w:basedOn w:val="Normale"/>
    <w:autoRedefine/>
    <w:qFormat/>
    <w:rsid w:val="001A0BAF"/>
    <w:pPr>
      <w:spacing w:before="0"/>
      <w:ind w:left="0"/>
      <w:jc w:val="left"/>
    </w:pPr>
    <w:rPr>
      <w:rFonts w:eastAsiaTheme="majorEastAsia" w:cstheme="majorBidi"/>
      <w:bCs/>
      <w:color w:val="000000" w:themeColor="text1"/>
    </w:rPr>
  </w:style>
  <w:style w:type="paragraph" w:customStyle="1" w:styleId="TITOLOSCHEDAB">
    <w:name w:val="TITOLO SCHEDA B"/>
    <w:basedOn w:val="Titoloparagrafo"/>
    <w:autoRedefine/>
    <w:qFormat/>
    <w:rsid w:val="001F3E1C"/>
    <w:rPr>
      <w:sz w:val="24"/>
      <w:szCs w:val="24"/>
    </w:rPr>
  </w:style>
  <w:style w:type="table" w:styleId="Tabellaclassica2">
    <w:name w:val="Table Classic 2"/>
    <w:basedOn w:val="Tabellanormale"/>
    <w:rsid w:val="00B1255A"/>
    <w:pPr>
      <w:tabs>
        <w:tab w:val="left" w:pos="993"/>
        <w:tab w:val="left" w:pos="2127"/>
        <w:tab w:val="left" w:pos="3261"/>
      </w:tabs>
      <w:spacing w:before="360"/>
      <w:ind w:left="993"/>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eWeb">
    <w:name w:val="Normal (Web)"/>
    <w:basedOn w:val="Normale"/>
    <w:uiPriority w:val="99"/>
    <w:unhideWhenUsed/>
    <w:rsid w:val="004B2D4E"/>
    <w:pPr>
      <w:tabs>
        <w:tab w:val="clear" w:pos="2127"/>
        <w:tab w:val="clear" w:pos="3261"/>
      </w:tabs>
      <w:spacing w:before="100" w:beforeAutospacing="1" w:after="100" w:afterAutospacing="1"/>
      <w:jc w:val="left"/>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caption" w:semiHidden="1" w:unhideWhenUsed="1" w:qFormat="1"/>
    <w:lsdException w:name="Title" w:uiPriority="10" w:qFormat="1"/>
    <w:lsdException w:name="Body Text"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autoRedefine/>
    <w:qFormat/>
    <w:rsid w:val="00834E64"/>
    <w:pPr>
      <w:tabs>
        <w:tab w:val="left" w:pos="993"/>
        <w:tab w:val="left" w:pos="2127"/>
        <w:tab w:val="left" w:pos="3261"/>
      </w:tabs>
      <w:spacing w:before="360"/>
      <w:ind w:left="993"/>
      <w:jc w:val="both"/>
    </w:pPr>
    <w:rPr>
      <w:rFonts w:ascii="Gill Sans MT" w:hAnsi="Gill Sans MT"/>
      <w:sz w:val="22"/>
      <w:szCs w:val="22"/>
    </w:rPr>
  </w:style>
  <w:style w:type="paragraph" w:styleId="Titolo1">
    <w:name w:val="heading 1"/>
    <w:basedOn w:val="Normale"/>
    <w:link w:val="Titolo1Carattere"/>
    <w:autoRedefine/>
    <w:qFormat/>
    <w:rsid w:val="007E41A9"/>
    <w:pPr>
      <w:keepNext/>
      <w:pageBreakBefore/>
      <w:numPr>
        <w:numId w:val="3"/>
      </w:numPr>
      <w:pBdr>
        <w:bottom w:val="thinThickSmallGap" w:sz="24" w:space="1" w:color="5F497A"/>
      </w:pBdr>
      <w:shd w:val="clear" w:color="B2A1C7" w:fill="E5DFEC"/>
      <w:tabs>
        <w:tab w:val="clear" w:pos="1056"/>
        <w:tab w:val="clear" w:pos="2127"/>
        <w:tab w:val="clear" w:pos="3261"/>
        <w:tab w:val="num" w:pos="709"/>
        <w:tab w:val="center" w:pos="4819"/>
        <w:tab w:val="right" w:pos="9638"/>
      </w:tabs>
      <w:spacing w:before="240"/>
      <w:ind w:left="709" w:hanging="709"/>
      <w:jc w:val="left"/>
      <w:outlineLvl w:val="0"/>
    </w:pPr>
    <w:rPr>
      <w:b/>
      <w:iCs/>
      <w:snapToGrid w:val="0"/>
      <w:color w:val="5F497A"/>
      <w:kern w:val="28"/>
    </w:rPr>
  </w:style>
  <w:style w:type="paragraph" w:styleId="Titolo2">
    <w:name w:val="heading 2"/>
    <w:basedOn w:val="Normale"/>
    <w:link w:val="Titolo2Carattere"/>
    <w:autoRedefine/>
    <w:qFormat/>
    <w:rsid w:val="00834E64"/>
    <w:pPr>
      <w:keepNext/>
      <w:keepLines/>
      <w:numPr>
        <w:ilvl w:val="1"/>
        <w:numId w:val="3"/>
      </w:numPr>
      <w:pBdr>
        <w:bottom w:val="single" w:sz="4" w:space="1" w:color="5F497A"/>
      </w:pBdr>
      <w:tabs>
        <w:tab w:val="clear" w:pos="993"/>
        <w:tab w:val="clear" w:pos="1561"/>
        <w:tab w:val="clear" w:pos="2127"/>
        <w:tab w:val="clear" w:pos="3261"/>
        <w:tab w:val="num" w:pos="709"/>
      </w:tabs>
      <w:spacing w:before="240"/>
      <w:ind w:left="709" w:hanging="567"/>
      <w:jc w:val="left"/>
      <w:outlineLvl w:val="1"/>
    </w:pPr>
  </w:style>
  <w:style w:type="paragraph" w:styleId="Titolo3">
    <w:name w:val="heading 3"/>
    <w:basedOn w:val="Titolo2"/>
    <w:next w:val="Corpodeltesto"/>
    <w:autoRedefine/>
    <w:qFormat/>
    <w:rsid w:val="005E6D16"/>
    <w:pPr>
      <w:widowControl w:val="0"/>
      <w:numPr>
        <w:ilvl w:val="2"/>
      </w:numPr>
      <w:outlineLvl w:val="2"/>
    </w:pPr>
    <w:rPr>
      <w:caps/>
      <w:szCs w:val="24"/>
    </w:rPr>
  </w:style>
  <w:style w:type="paragraph" w:styleId="Titolo4">
    <w:name w:val="heading 4"/>
    <w:basedOn w:val="Normale"/>
    <w:next w:val="Corpodeltesto"/>
    <w:qFormat/>
    <w:rsid w:val="00834E64"/>
    <w:pPr>
      <w:keepNext/>
      <w:keepLines/>
      <w:numPr>
        <w:ilvl w:val="5"/>
        <w:numId w:val="3"/>
      </w:numPr>
      <w:pBdr>
        <w:bottom w:val="single" w:sz="4" w:space="1" w:color="000080"/>
      </w:pBdr>
      <w:tabs>
        <w:tab w:val="clear" w:pos="2127"/>
        <w:tab w:val="left" w:pos="-1620"/>
      </w:tabs>
      <w:spacing w:before="120" w:after="120"/>
      <w:ind w:left="284"/>
      <w:contextualSpacing/>
      <w:outlineLvl w:val="3"/>
    </w:pPr>
    <w:rPr>
      <w:iCs/>
      <w:smallCaps/>
      <w:kern w:val="20"/>
    </w:rPr>
  </w:style>
  <w:style w:type="paragraph" w:styleId="Titolo5">
    <w:name w:val="heading 5"/>
    <w:basedOn w:val="Titolo7"/>
    <w:next w:val="Normale"/>
    <w:qFormat/>
    <w:rsid w:val="0087415F"/>
    <w:pPr>
      <w:numPr>
        <w:ilvl w:val="6"/>
      </w:numPr>
      <w:pBdr>
        <w:bottom w:val="single" w:sz="4" w:space="1" w:color="7F7F7F"/>
      </w:pBdr>
      <w:spacing w:before="240"/>
      <w:outlineLvl w:val="4"/>
    </w:pPr>
    <w:rPr>
      <w:sz w:val="20"/>
      <w:szCs w:val="20"/>
    </w:rPr>
  </w:style>
  <w:style w:type="paragraph" w:styleId="Titolo6">
    <w:name w:val="heading 6"/>
    <w:basedOn w:val="Normale"/>
    <w:next w:val="Titolo7"/>
    <w:link w:val="Titolo6Carattere"/>
    <w:autoRedefine/>
    <w:qFormat/>
    <w:rsid w:val="0087415F"/>
    <w:pPr>
      <w:keepNext/>
      <w:numPr>
        <w:ilvl w:val="7"/>
        <w:numId w:val="3"/>
      </w:numPr>
      <w:pBdr>
        <w:bottom w:val="single" w:sz="4" w:space="1" w:color="BFBFBF"/>
      </w:pBdr>
      <w:tabs>
        <w:tab w:val="clear" w:pos="2127"/>
        <w:tab w:val="clear" w:pos="3261"/>
        <w:tab w:val="left" w:pos="-1620"/>
        <w:tab w:val="left" w:pos="2694"/>
      </w:tabs>
      <w:spacing w:before="120"/>
      <w:outlineLvl w:val="5"/>
    </w:pPr>
    <w:rPr>
      <w:iCs/>
      <w:smallCaps/>
      <w:kern w:val="20"/>
      <w:sz w:val="18"/>
      <w:szCs w:val="18"/>
    </w:rPr>
  </w:style>
  <w:style w:type="paragraph" w:styleId="Titolo7">
    <w:name w:val="heading 7"/>
    <w:basedOn w:val="Titolo6"/>
    <w:next w:val="Normale"/>
    <w:link w:val="Titolo7Carattere"/>
    <w:autoRedefine/>
    <w:rsid w:val="00BF2818"/>
    <w:pPr>
      <w:outlineLvl w:val="6"/>
    </w:pPr>
  </w:style>
  <w:style w:type="paragraph" w:styleId="Titolo8">
    <w:name w:val="heading 8"/>
    <w:basedOn w:val="Titolo6"/>
    <w:next w:val="Normale"/>
    <w:link w:val="Titolo8Carattere"/>
    <w:autoRedefine/>
    <w:qFormat/>
    <w:rsid w:val="00ED7B55"/>
    <w:pPr>
      <w:numPr>
        <w:ilvl w:val="0"/>
        <w:numId w:val="0"/>
      </w:numPr>
      <w:tabs>
        <w:tab w:val="clear" w:pos="-1620"/>
        <w:tab w:val="clear" w:pos="993"/>
        <w:tab w:val="clear" w:pos="2694"/>
      </w:tabs>
      <w:outlineLvl w:val="7"/>
    </w:pPr>
    <w:rPr>
      <w:sz w:val="20"/>
      <w:szCs w:val="20"/>
    </w:rPr>
  </w:style>
  <w:style w:type="paragraph" w:styleId="Titolo9">
    <w:name w:val="heading 9"/>
    <w:basedOn w:val="Normale"/>
    <w:next w:val="Normale"/>
    <w:qFormat/>
    <w:rsid w:val="00A82677"/>
    <w:pPr>
      <w:spacing w:before="240" w:after="60"/>
      <w:outlineLvl w:val="8"/>
    </w:pPr>
    <w:rPr>
      <w:rFonts w:ascii="Arial"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dellasezione">
    <w:name w:val="Sottotitolo della sezione"/>
    <w:basedOn w:val="Normale"/>
    <w:next w:val="Normale"/>
    <w:link w:val="SottotitolodellasezioneCarattere"/>
    <w:autoRedefine/>
    <w:qFormat/>
    <w:rsid w:val="003E3BB0"/>
    <w:pPr>
      <w:numPr>
        <w:numId w:val="1"/>
      </w:numPr>
      <w:pBdr>
        <w:left w:val="single" w:sz="6" w:space="2" w:color="0033CC"/>
        <w:bottom w:val="single" w:sz="6" w:space="2" w:color="0033CC"/>
        <w:right w:val="single" w:sz="6" w:space="2" w:color="0033CC"/>
      </w:pBdr>
      <w:shd w:val="solid" w:color="C6D9F1" w:fill="auto"/>
      <w:spacing w:line="280" w:lineRule="atLeast"/>
      <w:ind w:hanging="720"/>
      <w:jc w:val="right"/>
    </w:pPr>
    <w:rPr>
      <w:rFonts w:ascii="Garamond" w:hAnsi="Garamond"/>
      <w:color w:val="000080"/>
      <w:position w:val="6"/>
      <w:sz w:val="20"/>
      <w:szCs w:val="20"/>
    </w:rPr>
  </w:style>
  <w:style w:type="paragraph" w:customStyle="1" w:styleId="Corpodeltesto">
    <w:name w:val="Corpo del testo"/>
    <w:basedOn w:val="Normale"/>
    <w:autoRedefine/>
    <w:qFormat/>
    <w:rsid w:val="005E6D16"/>
    <w:pPr>
      <w:keepNext/>
      <w:tabs>
        <w:tab w:val="clear" w:pos="2127"/>
        <w:tab w:val="clear" w:pos="3261"/>
        <w:tab w:val="left" w:pos="1843"/>
      </w:tabs>
      <w:spacing w:before="0" w:after="120"/>
      <w:ind w:left="709" w:firstLine="992"/>
    </w:pPr>
  </w:style>
  <w:style w:type="paragraph" w:customStyle="1" w:styleId="Titolodellasezione">
    <w:name w:val="Titolo della sezione"/>
    <w:basedOn w:val="Normale"/>
    <w:next w:val="Normale"/>
    <w:autoRedefine/>
    <w:rsid w:val="00A33B35"/>
    <w:pPr>
      <w:pBdr>
        <w:top w:val="single" w:sz="4" w:space="2" w:color="0000FF"/>
        <w:left w:val="single" w:sz="4" w:space="2" w:color="0000FF"/>
        <w:bottom w:val="single" w:sz="4" w:space="2" w:color="0000FF"/>
        <w:right w:val="single" w:sz="6" w:space="2" w:color="333399"/>
      </w:pBdr>
      <w:shd w:val="pct10" w:color="auto" w:fill="auto"/>
      <w:spacing w:line="280" w:lineRule="atLeast"/>
      <w:jc w:val="right"/>
    </w:pPr>
    <w:rPr>
      <w:rFonts w:ascii="Garamond" w:hAnsi="Garamond"/>
      <w:b/>
      <w:color w:val="000080"/>
      <w:spacing w:val="-10"/>
      <w:position w:val="7"/>
      <w:sz w:val="20"/>
      <w:szCs w:val="20"/>
    </w:rPr>
  </w:style>
  <w:style w:type="paragraph" w:customStyle="1" w:styleId="Titoloparagrafo">
    <w:name w:val="Titolo paragrafo"/>
    <w:basedOn w:val="Normale"/>
    <w:next w:val="Normale"/>
    <w:autoRedefine/>
    <w:rsid w:val="004A3F09"/>
    <w:pPr>
      <w:keepNext/>
      <w:keepLines/>
      <w:pBdr>
        <w:top w:val="single" w:sz="6" w:space="2" w:color="333399"/>
        <w:left w:val="single" w:sz="6" w:space="2" w:color="333399"/>
        <w:bottom w:val="single" w:sz="6" w:space="2" w:color="333399"/>
        <w:right w:val="single" w:sz="6" w:space="2" w:color="333399"/>
      </w:pBdr>
      <w:shd w:val="pct10" w:color="auto" w:fill="auto"/>
      <w:tabs>
        <w:tab w:val="clear" w:pos="993"/>
        <w:tab w:val="left" w:pos="1276"/>
      </w:tabs>
      <w:spacing w:line="280" w:lineRule="atLeast"/>
      <w:ind w:left="1276" w:hanging="567"/>
    </w:pPr>
    <w:rPr>
      <w:rFonts w:ascii="Garamond" w:hAnsi="Garamond"/>
      <w:b/>
      <w:color w:val="000080"/>
      <w:spacing w:val="-10"/>
      <w:position w:val="7"/>
      <w:sz w:val="28"/>
      <w:szCs w:val="20"/>
    </w:rPr>
  </w:style>
  <w:style w:type="paragraph" w:customStyle="1" w:styleId="StileSottotitolo9ptNonGrassettoMotivoTrasparenteTurch">
    <w:name w:val="Stile Sottotitolo + 9 pt Non Grassetto Motivo: Trasparente (Turch..."/>
    <w:basedOn w:val="Sottotitolo"/>
    <w:rsid w:val="00B660E1"/>
    <w:pPr>
      <w:shd w:val="clear" w:color="auto" w:fill="CCFFFF"/>
      <w:tabs>
        <w:tab w:val="left" w:pos="204"/>
      </w:tabs>
      <w:spacing w:before="60"/>
      <w:jc w:val="both"/>
      <w:outlineLvl w:val="9"/>
    </w:pPr>
    <w:rPr>
      <w:rFonts w:ascii="Tahoma" w:hAnsi="Tahoma" w:cs="Times New Roman"/>
      <w:snapToGrid w:val="0"/>
      <w:sz w:val="18"/>
      <w:shd w:val="clear" w:color="auto" w:fill="CCFFFF"/>
    </w:rPr>
  </w:style>
  <w:style w:type="paragraph" w:styleId="Sottotitolo">
    <w:name w:val="Subtitle"/>
    <w:basedOn w:val="Normale"/>
    <w:link w:val="SottotitoloCarattere"/>
    <w:uiPriority w:val="11"/>
    <w:qFormat/>
    <w:rsid w:val="00B660E1"/>
    <w:pPr>
      <w:spacing w:after="60"/>
      <w:jc w:val="center"/>
      <w:outlineLvl w:val="1"/>
    </w:pPr>
    <w:rPr>
      <w:rFonts w:ascii="Arial" w:hAnsi="Arial" w:cs="Arial"/>
    </w:rPr>
  </w:style>
  <w:style w:type="paragraph" w:customStyle="1" w:styleId="CorpodeltestoTitolo2">
    <w:name w:val="Corpo del testo Titolo2"/>
    <w:basedOn w:val="Titolo3"/>
    <w:next w:val="Corpodeltesto3"/>
    <w:autoRedefine/>
    <w:qFormat/>
    <w:rsid w:val="0089198B"/>
    <w:pPr>
      <w:widowControl/>
      <w:pBdr>
        <w:bottom w:val="none" w:sz="0" w:space="0" w:color="auto"/>
      </w:pBdr>
      <w:spacing w:before="120"/>
      <w:jc w:val="both"/>
    </w:pPr>
    <w:rPr>
      <w:caps w:val="0"/>
      <w:snapToGrid w:val="0"/>
    </w:rPr>
  </w:style>
  <w:style w:type="paragraph" w:customStyle="1" w:styleId="Corpodeltestopuntato">
    <w:name w:val="Corpo del testo puntato"/>
    <w:basedOn w:val="Normale"/>
    <w:next w:val="Corpodeltesto"/>
    <w:autoRedefine/>
    <w:qFormat/>
    <w:rsid w:val="003B6BC5"/>
    <w:pPr>
      <w:keepNext/>
      <w:numPr>
        <w:numId w:val="5"/>
      </w:numPr>
      <w:tabs>
        <w:tab w:val="clear" w:pos="993"/>
        <w:tab w:val="clear" w:pos="2127"/>
        <w:tab w:val="clear" w:pos="3261"/>
        <w:tab w:val="left" w:pos="1560"/>
      </w:tabs>
      <w:spacing w:before="120"/>
      <w:contextualSpacing/>
      <w:outlineLvl w:val="0"/>
    </w:pPr>
    <w:rPr>
      <w:sz w:val="20"/>
      <w:szCs w:val="20"/>
    </w:rPr>
  </w:style>
  <w:style w:type="paragraph" w:customStyle="1" w:styleId="CorpodeltestoTitolo4">
    <w:name w:val="Corpo del testo Titolo4"/>
    <w:basedOn w:val="Titolo5"/>
    <w:autoRedefine/>
    <w:qFormat/>
    <w:rsid w:val="00834E64"/>
    <w:pPr>
      <w:pBdr>
        <w:bottom w:val="none" w:sz="0" w:space="0" w:color="auto"/>
      </w:pBdr>
      <w:tabs>
        <w:tab w:val="left" w:pos="1843"/>
      </w:tabs>
      <w:spacing w:before="0" w:after="120"/>
      <w:ind w:left="993" w:hanging="709"/>
    </w:pPr>
    <w:rPr>
      <w:smallCaps w:val="0"/>
      <w:sz w:val="22"/>
    </w:rPr>
  </w:style>
  <w:style w:type="paragraph" w:customStyle="1" w:styleId="CorpodeltestoTitolo3">
    <w:name w:val="Corpo del testo Titolo3"/>
    <w:basedOn w:val="Titolo4"/>
    <w:next w:val="Corpodeltesto"/>
    <w:autoRedefine/>
    <w:qFormat/>
    <w:rsid w:val="0089198B"/>
    <w:pPr>
      <w:pBdr>
        <w:bottom w:val="none" w:sz="0" w:space="0" w:color="auto"/>
      </w:pBdr>
      <w:tabs>
        <w:tab w:val="clear" w:pos="-1620"/>
      </w:tabs>
      <w:spacing w:before="60"/>
      <w:ind w:left="993" w:hanging="851"/>
      <w:contextualSpacing w:val="0"/>
    </w:pPr>
    <w:rPr>
      <w:smallCaps w:val="0"/>
    </w:rPr>
  </w:style>
  <w:style w:type="paragraph" w:customStyle="1" w:styleId="Rientro3">
    <w:name w:val="Rientro 3"/>
    <w:basedOn w:val="Normale"/>
    <w:autoRedefine/>
    <w:rsid w:val="00C5014E"/>
    <w:pPr>
      <w:spacing w:after="120"/>
      <w:ind w:left="1134" w:firstLine="238"/>
      <w:contextualSpacing/>
    </w:pPr>
    <w:rPr>
      <w:rFonts w:ascii="Garamond" w:hAnsi="Garamond"/>
      <w:iCs/>
    </w:rPr>
  </w:style>
  <w:style w:type="paragraph" w:customStyle="1" w:styleId="CorpodeltestoTitolo5">
    <w:name w:val="Corpo del testo Titolo5"/>
    <w:basedOn w:val="Titolo6"/>
    <w:next w:val="Corpodeltesto"/>
    <w:autoRedefine/>
    <w:qFormat/>
    <w:rsid w:val="003E15AF"/>
    <w:pPr>
      <w:pBdr>
        <w:bottom w:val="none" w:sz="0" w:space="0" w:color="auto"/>
      </w:pBdr>
      <w:tabs>
        <w:tab w:val="clear" w:pos="-1620"/>
        <w:tab w:val="clear" w:pos="993"/>
        <w:tab w:val="clear" w:pos="2723"/>
        <w:tab w:val="left" w:pos="2127"/>
      </w:tabs>
      <w:spacing w:before="0" w:after="120"/>
      <w:ind w:left="2127" w:hanging="1418"/>
      <w:contextualSpacing/>
    </w:pPr>
    <w:rPr>
      <w:smallCaps w:val="0"/>
      <w:sz w:val="20"/>
      <w:szCs w:val="20"/>
    </w:rPr>
  </w:style>
  <w:style w:type="paragraph" w:customStyle="1" w:styleId="TABELLATITOLO">
    <w:name w:val="TABELLA TITOLO"/>
    <w:basedOn w:val="Normale"/>
    <w:rsid w:val="00C5014E"/>
    <w:pPr>
      <w:tabs>
        <w:tab w:val="left" w:pos="4514"/>
      </w:tabs>
      <w:suppressAutoHyphens/>
    </w:pPr>
    <w:rPr>
      <w:rFonts w:ascii="Times New (W1)" w:hAnsi="Times New (W1)"/>
      <w:b/>
      <w:bCs/>
      <w:iCs/>
      <w:color w:val="000080"/>
      <w:position w:val="7"/>
      <w14:shadow w14:blurRad="50800" w14:dist="38100" w14:dir="2700000" w14:sx="100000" w14:sy="100000" w14:kx="0" w14:ky="0" w14:algn="tl">
        <w14:srgbClr w14:val="000000">
          <w14:alpha w14:val="60000"/>
        </w14:srgbClr>
      </w14:shadow>
    </w:rPr>
  </w:style>
  <w:style w:type="paragraph" w:customStyle="1" w:styleId="OgettoCoertinaa">
    <w:name w:val="Ogetto Coertina a"/>
    <w:basedOn w:val="Normale"/>
    <w:autoRedefine/>
    <w:rsid w:val="00461161"/>
    <w:pPr>
      <w:numPr>
        <w:numId w:val="2"/>
      </w:numPr>
      <w:shd w:val="clear" w:color="000080" w:fill="auto"/>
      <w:tabs>
        <w:tab w:val="left" w:pos="-720"/>
      </w:tabs>
    </w:pPr>
    <w:rPr>
      <w:rFonts w:ascii="Garamond" w:hAnsi="Garamond"/>
      <w:b/>
      <w:bCs/>
      <w:iCs/>
      <w:color w:val="0000FF"/>
      <w:szCs w:val="20"/>
    </w:rPr>
  </w:style>
  <w:style w:type="paragraph" w:customStyle="1" w:styleId="Oggetto">
    <w:name w:val="Oggetto"/>
    <w:basedOn w:val="Normale"/>
    <w:autoRedefine/>
    <w:rsid w:val="006F1C1A"/>
    <w:pPr>
      <w:pBdr>
        <w:bottom w:val="dashDotStroked" w:sz="24" w:space="1" w:color="808080"/>
      </w:pBdr>
      <w:shd w:val="clear" w:color="auto" w:fill="FFFFB3"/>
      <w:tabs>
        <w:tab w:val="left" w:pos="-720"/>
      </w:tabs>
      <w:ind w:left="1080" w:right="72" w:hanging="1080"/>
    </w:pPr>
    <w:rPr>
      <w:rFonts w:ascii="Garamond" w:hAnsi="Garamond"/>
      <w:b/>
      <w:bCs/>
      <w:iCs/>
      <w:color w:val="000080"/>
      <w:szCs w:val="20"/>
    </w:rPr>
  </w:style>
  <w:style w:type="paragraph" w:customStyle="1" w:styleId="TITOLOG">
    <w:name w:val="TITOLO G"/>
    <w:basedOn w:val="Normale"/>
    <w:autoRedefine/>
    <w:rsid w:val="00CD05A5"/>
    <w:pPr>
      <w:spacing w:after="240"/>
      <w:jc w:val="center"/>
    </w:pPr>
    <w:rPr>
      <w:rFonts w:ascii="Garamond" w:hAnsi="Garamond"/>
      <w:b/>
      <w:bCs/>
      <w:iCs/>
      <w:color w:val="FF0000"/>
      <w:spacing w:val="30"/>
      <w:sz w:val="48"/>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OLOG2">
    <w:name w:val="TITOLO G2"/>
    <w:basedOn w:val="TITOLOG1"/>
    <w:autoRedefine/>
    <w:qFormat/>
    <w:rsid w:val="00043EB6"/>
    <w:pPr>
      <w:pBdr>
        <w:top w:val="none" w:sz="0" w:space="0" w:color="auto"/>
      </w:pBdr>
      <w:tabs>
        <w:tab w:val="left" w:pos="142"/>
      </w:tabs>
      <w:jc w:val="left"/>
    </w:pPr>
    <w:rPr>
      <w:iCs w:val="0"/>
      <w:color w:val="FFFFFF"/>
      <w:sz w:val="44"/>
      <w:szCs w:val="48"/>
    </w:rPr>
  </w:style>
  <w:style w:type="paragraph" w:customStyle="1" w:styleId="TITOLOG1">
    <w:name w:val="TITOLO G1"/>
    <w:basedOn w:val="Normale"/>
    <w:autoRedefine/>
    <w:rsid w:val="00C626E3"/>
    <w:pPr>
      <w:pBdr>
        <w:top w:val="thickThinLargeGap" w:sz="24" w:space="1" w:color="800000"/>
      </w:pBdr>
      <w:jc w:val="center"/>
    </w:pPr>
    <w:rPr>
      <w:rFonts w:ascii="Garamond" w:hAnsi="Garamond"/>
      <w:b/>
      <w:iCs/>
      <w:color w:val="000080"/>
      <w:spacing w:val="30"/>
      <w:sz w:val="32"/>
      <w:szCs w:val="32"/>
    </w:rPr>
  </w:style>
  <w:style w:type="paragraph" w:styleId="Sommario1">
    <w:name w:val="toc 1"/>
    <w:basedOn w:val="Normale"/>
    <w:next w:val="Normale"/>
    <w:autoRedefine/>
    <w:uiPriority w:val="39"/>
    <w:qFormat/>
    <w:rsid w:val="00894879"/>
    <w:pPr>
      <w:tabs>
        <w:tab w:val="clear" w:pos="2127"/>
        <w:tab w:val="clear" w:pos="3261"/>
      </w:tabs>
    </w:pPr>
    <w:rPr>
      <w:rFonts w:ascii="Cambria" w:hAnsi="Cambria"/>
      <w:b/>
      <w:bCs/>
      <w:caps/>
      <w:szCs w:val="24"/>
    </w:rPr>
  </w:style>
  <w:style w:type="paragraph" w:styleId="Sommario2">
    <w:name w:val="toc 2"/>
    <w:basedOn w:val="Normale"/>
    <w:next w:val="Normale"/>
    <w:autoRedefine/>
    <w:uiPriority w:val="39"/>
    <w:qFormat/>
    <w:rsid w:val="00894879"/>
    <w:pPr>
      <w:tabs>
        <w:tab w:val="clear" w:pos="2127"/>
        <w:tab w:val="clear" w:pos="3261"/>
      </w:tabs>
      <w:spacing w:before="240"/>
    </w:pPr>
    <w:rPr>
      <w:rFonts w:ascii="Calibri" w:hAnsi="Calibri"/>
      <w:b/>
      <w:bCs/>
      <w:sz w:val="20"/>
      <w:szCs w:val="20"/>
    </w:rPr>
  </w:style>
  <w:style w:type="paragraph" w:customStyle="1" w:styleId="StileDESTINATARIOSinistro984cm">
    <w:name w:val="Stile DESTINATARIO + Sinistro:  984 cm"/>
    <w:basedOn w:val="Normale"/>
    <w:autoRedefine/>
    <w:rsid w:val="00D93299"/>
    <w:pPr>
      <w:keepNext/>
      <w:spacing w:after="120"/>
      <w:ind w:left="5579"/>
      <w:jc w:val="center"/>
    </w:pPr>
    <w:rPr>
      <w:sz w:val="20"/>
      <w:szCs w:val="20"/>
    </w:rPr>
  </w:style>
  <w:style w:type="table" w:styleId="Tabellaelenco2">
    <w:name w:val="Table List 2"/>
    <w:basedOn w:val="Tabellanormale"/>
    <w:rsid w:val="00A47460"/>
    <w:rPr>
      <w:rFonts w:ascii="Bookman" w:hAnsi="Bookman"/>
      <w:sz w:val="16"/>
    </w:rPr>
    <w:tblPr>
      <w:tblStyleRowBandSize w:val="2"/>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rsid w:val="00E21983"/>
    <w:pPr>
      <w:jc w:val="center"/>
    </w:pPr>
    <w:rPr>
      <w:rFonts w:ascii="Georgia" w:hAnsi="Georgia"/>
      <w:smallCaps/>
    </w:rPr>
    <w:tblPr>
      <w:tblStyleRowBandSize w:val="1"/>
      <w:tblStyleColBandSize w:val="1"/>
    </w:tblPr>
    <w:tcPr>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ile1">
    <w:name w:val="Stile1"/>
    <w:basedOn w:val="Normale"/>
    <w:autoRedefine/>
    <w:rsid w:val="00D430EE"/>
    <w:pPr>
      <w:tabs>
        <w:tab w:val="clear" w:pos="3261"/>
        <w:tab w:val="left" w:pos="3240"/>
      </w:tabs>
      <w:jc w:val="center"/>
    </w:pPr>
    <w:rPr>
      <w:rFonts w:ascii="Bookman Old Style" w:hAnsi="Bookman Old Style"/>
      <w:bCs/>
      <w:iCs/>
      <w:smallCaps/>
      <w:color w:val="FFFFFF"/>
      <w:sz w:val="16"/>
      <w:szCs w:val="16"/>
    </w:rPr>
  </w:style>
  <w:style w:type="paragraph" w:customStyle="1" w:styleId="TABELLA">
    <w:name w:val="TABELLA"/>
    <w:basedOn w:val="Normale"/>
    <w:autoRedefine/>
    <w:rsid w:val="00D87360"/>
    <w:pPr>
      <w:tabs>
        <w:tab w:val="clear" w:pos="3261"/>
        <w:tab w:val="left" w:pos="3240"/>
      </w:tabs>
      <w:jc w:val="center"/>
    </w:pPr>
    <w:rPr>
      <w:rFonts w:ascii="Bookman Old Style" w:hAnsi="Bookman Old Style"/>
      <w:bCs/>
      <w:iCs/>
      <w:color w:val="333399"/>
      <w:spacing w:val="20"/>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table" w:styleId="Grigliatabella">
    <w:name w:val="Table Grid"/>
    <w:basedOn w:val="Tabellanormale"/>
    <w:rsid w:val="00CE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atesto">
    <w:name w:val="tabella testo"/>
    <w:basedOn w:val="TABELLA"/>
    <w:autoRedefine/>
    <w:qFormat/>
    <w:rsid w:val="00834E64"/>
    <w:pPr>
      <w:tabs>
        <w:tab w:val="clear" w:pos="993"/>
        <w:tab w:val="left" w:pos="46"/>
      </w:tabs>
      <w:ind w:left="0"/>
      <w:jc w:val="both"/>
    </w:pPr>
    <w:rPr>
      <w:rFonts w:ascii="Gill Sans MT" w:hAnsi="Gill Sans MT"/>
      <w:b/>
      <w:iCs w:val="0"/>
      <w:color w:val="auto"/>
      <w:spacing w:val="0"/>
      <w:sz w:val="14"/>
      <w:szCs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itolo6Carattere">
    <w:name w:val="Titolo 6 Carattere"/>
    <w:link w:val="Titolo6"/>
    <w:rsid w:val="0087415F"/>
    <w:rPr>
      <w:rFonts w:ascii="Gill Sans MT" w:hAnsi="Gill Sans MT"/>
      <w:iCs/>
      <w:smallCaps/>
      <w:kern w:val="20"/>
      <w:sz w:val="18"/>
      <w:szCs w:val="18"/>
    </w:rPr>
  </w:style>
  <w:style w:type="paragraph" w:customStyle="1" w:styleId="StileCAPOVERSOSinistro286cmPrimariga0cm">
    <w:name w:val="Stile CAPOVERSO + Sinistro:  286 cm Prima riga:  0 cm"/>
    <w:basedOn w:val="Normale"/>
    <w:autoRedefine/>
    <w:rsid w:val="00D93299"/>
    <w:pPr>
      <w:keepNext/>
      <w:keepLines/>
      <w:widowControl w:val="0"/>
      <w:tabs>
        <w:tab w:val="clear" w:pos="2127"/>
        <w:tab w:val="clear" w:pos="3261"/>
        <w:tab w:val="left" w:pos="2410"/>
      </w:tabs>
      <w:spacing w:before="120"/>
      <w:ind w:left="1644"/>
      <w:outlineLvl w:val="1"/>
    </w:pPr>
    <w:rPr>
      <w:b/>
      <w:bCs/>
      <w:smallCaps/>
      <w:szCs w:val="20"/>
    </w:rPr>
  </w:style>
  <w:style w:type="paragraph" w:styleId="Nessunaspaziatura">
    <w:name w:val="No Spacing"/>
    <w:link w:val="NessunaspaziaturaCarattere"/>
    <w:uiPriority w:val="1"/>
    <w:qFormat/>
    <w:rsid w:val="003F5238"/>
    <w:pPr>
      <w:spacing w:before="120"/>
      <w:ind w:left="142"/>
      <w:jc w:val="both"/>
    </w:pPr>
    <w:rPr>
      <w:rFonts w:ascii="Calibri" w:hAnsi="Calibri"/>
      <w:b/>
      <w:color w:val="F2C60C"/>
      <w:sz w:val="36"/>
      <w:szCs w:val="80"/>
      <w:lang w:eastAsia="en-US"/>
    </w:rPr>
  </w:style>
  <w:style w:type="character" w:customStyle="1" w:styleId="NessunaspaziaturaCarattere">
    <w:name w:val="Nessuna spaziatura Carattere"/>
    <w:link w:val="Nessunaspaziatura"/>
    <w:uiPriority w:val="1"/>
    <w:rsid w:val="003F5238"/>
    <w:rPr>
      <w:rFonts w:ascii="Calibri" w:hAnsi="Calibri"/>
      <w:b/>
      <w:color w:val="F2C60C"/>
      <w:sz w:val="36"/>
      <w:szCs w:val="80"/>
      <w:lang w:eastAsia="en-US"/>
    </w:rPr>
  </w:style>
  <w:style w:type="paragraph" w:styleId="Testofumetto">
    <w:name w:val="Balloon Text"/>
    <w:basedOn w:val="Normale"/>
    <w:link w:val="TestofumettoCarattere"/>
    <w:autoRedefine/>
    <w:qFormat/>
    <w:rsid w:val="00764184"/>
    <w:pPr>
      <w:spacing w:before="0"/>
    </w:pPr>
    <w:rPr>
      <w:rFonts w:ascii="Tahoma" w:hAnsi="Tahoma" w:cs="Tahoma"/>
      <w:sz w:val="16"/>
      <w:szCs w:val="16"/>
    </w:rPr>
  </w:style>
  <w:style w:type="character" w:customStyle="1" w:styleId="TestofumettoCarattere">
    <w:name w:val="Testo fumetto Carattere"/>
    <w:link w:val="Testofumetto"/>
    <w:rsid w:val="00764184"/>
    <w:rPr>
      <w:rFonts w:ascii="Tahoma" w:hAnsi="Tahoma" w:cs="Tahoma"/>
      <w:sz w:val="16"/>
      <w:szCs w:val="16"/>
    </w:rPr>
  </w:style>
  <w:style w:type="paragraph" w:styleId="Titolosommario">
    <w:name w:val="TOC Heading"/>
    <w:basedOn w:val="Titolo1"/>
    <w:next w:val="Normale"/>
    <w:uiPriority w:val="39"/>
    <w:unhideWhenUsed/>
    <w:qFormat/>
    <w:rsid w:val="001C6D00"/>
    <w:pPr>
      <w:pageBreakBefore w:val="0"/>
      <w:numPr>
        <w:numId w:val="0"/>
      </w:numPr>
      <w:pBdr>
        <w:bottom w:val="single" w:sz="4" w:space="1" w:color="DEA900"/>
      </w:pBdr>
      <w:shd w:val="clear" w:color="auto" w:fill="B2A1C7"/>
      <w:spacing w:before="480" w:line="276" w:lineRule="auto"/>
      <w:outlineLvl w:val="9"/>
    </w:pPr>
    <w:rPr>
      <w:rFonts w:ascii="Cambria" w:hAnsi="Cambria"/>
      <w:bCs/>
      <w:i/>
      <w:iCs w:val="0"/>
      <w:noProof/>
      <w:snapToGrid/>
      <w:color w:val="7030A0"/>
      <w:kern w:val="0"/>
      <w:szCs w:val="24"/>
      <w:lang w:eastAsia="en-US"/>
    </w:rPr>
  </w:style>
  <w:style w:type="paragraph" w:styleId="Sommario3">
    <w:name w:val="toc 3"/>
    <w:basedOn w:val="Normale"/>
    <w:next w:val="Normale"/>
    <w:autoRedefine/>
    <w:uiPriority w:val="39"/>
    <w:unhideWhenUsed/>
    <w:qFormat/>
    <w:rsid w:val="00AD4EC0"/>
    <w:pPr>
      <w:tabs>
        <w:tab w:val="clear" w:pos="2127"/>
        <w:tab w:val="clear" w:pos="3261"/>
      </w:tabs>
      <w:spacing w:before="0"/>
      <w:ind w:left="240"/>
    </w:pPr>
    <w:rPr>
      <w:rFonts w:ascii="Calibri" w:hAnsi="Calibri"/>
      <w:sz w:val="20"/>
      <w:szCs w:val="20"/>
    </w:rPr>
  </w:style>
  <w:style w:type="character" w:styleId="Collegamentoipertestuale">
    <w:name w:val="Hyperlink"/>
    <w:uiPriority w:val="99"/>
    <w:unhideWhenUsed/>
    <w:rsid w:val="004773D5"/>
    <w:rPr>
      <w:color w:val="0000FF"/>
      <w:u w:val="single"/>
    </w:rPr>
  </w:style>
  <w:style w:type="paragraph" w:styleId="Intestazione">
    <w:name w:val="header"/>
    <w:basedOn w:val="Normale"/>
    <w:link w:val="IntestazioneCarattere"/>
    <w:autoRedefine/>
    <w:uiPriority w:val="99"/>
    <w:qFormat/>
    <w:rsid w:val="00AE1A3D"/>
    <w:pPr>
      <w:tabs>
        <w:tab w:val="clear" w:pos="993"/>
        <w:tab w:val="center" w:pos="4819"/>
        <w:tab w:val="right" w:pos="9638"/>
      </w:tabs>
      <w:spacing w:before="0"/>
      <w:ind w:left="284"/>
      <w:jc w:val="center"/>
    </w:pPr>
    <w:rPr>
      <w:sz w:val="14"/>
    </w:rPr>
  </w:style>
  <w:style w:type="character" w:customStyle="1" w:styleId="IntestazioneCarattere">
    <w:name w:val="Intestazione Carattere"/>
    <w:link w:val="Intestazione"/>
    <w:uiPriority w:val="99"/>
    <w:rsid w:val="00AE1A3D"/>
    <w:rPr>
      <w:rFonts w:ascii="Gill Sans MT" w:hAnsi="Gill Sans MT"/>
      <w:sz w:val="14"/>
      <w:szCs w:val="22"/>
    </w:rPr>
  </w:style>
  <w:style w:type="paragraph" w:styleId="Pidipagina">
    <w:name w:val="footer"/>
    <w:basedOn w:val="Testonotaapidipagina"/>
    <w:link w:val="PidipaginaCarattere"/>
    <w:uiPriority w:val="99"/>
    <w:qFormat/>
    <w:rsid w:val="00344D46"/>
    <w:pPr>
      <w:tabs>
        <w:tab w:val="left" w:pos="709"/>
      </w:tabs>
      <w:ind w:left="709" w:hanging="425"/>
      <w:jc w:val="left"/>
    </w:pPr>
    <w:rPr>
      <w:szCs w:val="16"/>
    </w:rPr>
  </w:style>
  <w:style w:type="character" w:customStyle="1" w:styleId="PidipaginaCarattere">
    <w:name w:val="Piè di pagina Carattere"/>
    <w:link w:val="Pidipagina"/>
    <w:uiPriority w:val="99"/>
    <w:rsid w:val="00344D46"/>
    <w:rPr>
      <w:rFonts w:ascii="Gill Sans MT" w:hAnsi="Gill Sans MT"/>
      <w:sz w:val="16"/>
      <w:szCs w:val="16"/>
    </w:rPr>
  </w:style>
  <w:style w:type="paragraph" w:styleId="Mappadocumento">
    <w:name w:val="Document Map"/>
    <w:basedOn w:val="Normale"/>
    <w:link w:val="MappadocumentoCarattere"/>
    <w:rsid w:val="00AC46D8"/>
    <w:rPr>
      <w:rFonts w:ascii="Tahoma" w:hAnsi="Tahoma" w:cs="Tahoma"/>
      <w:sz w:val="16"/>
      <w:szCs w:val="16"/>
    </w:rPr>
  </w:style>
  <w:style w:type="character" w:customStyle="1" w:styleId="MappadocumentoCarattere">
    <w:name w:val="Mappa documento Carattere"/>
    <w:link w:val="Mappadocumento"/>
    <w:rsid w:val="00AC46D8"/>
    <w:rPr>
      <w:rFonts w:ascii="Tahoma" w:hAnsi="Tahoma" w:cs="Tahoma"/>
      <w:i/>
      <w:sz w:val="16"/>
      <w:szCs w:val="16"/>
    </w:rPr>
  </w:style>
  <w:style w:type="paragraph" w:customStyle="1" w:styleId="intestazionesottotitolo">
    <w:name w:val="intestazione sotto titolo"/>
    <w:basedOn w:val="Sottotitolodellasezione"/>
    <w:link w:val="intestazionesottotitoloCarattere"/>
    <w:autoRedefine/>
    <w:qFormat/>
    <w:rsid w:val="003C5443"/>
    <w:pPr>
      <w:spacing w:before="0"/>
    </w:pPr>
    <w:rPr>
      <w:sz w:val="16"/>
    </w:rPr>
  </w:style>
  <w:style w:type="character" w:customStyle="1" w:styleId="SottotitolodellasezioneCarattere">
    <w:name w:val="Sottotitolo della sezione Carattere"/>
    <w:link w:val="Sottotitolodellasezione"/>
    <w:rsid w:val="003E3BB0"/>
    <w:rPr>
      <w:rFonts w:ascii="Garamond" w:hAnsi="Garamond"/>
      <w:color w:val="000080"/>
      <w:position w:val="6"/>
      <w:shd w:val="solid" w:color="C6D9F1" w:fill="auto"/>
    </w:rPr>
  </w:style>
  <w:style w:type="character" w:customStyle="1" w:styleId="intestazionesottotitoloCarattere">
    <w:name w:val="intestazione sotto titolo Carattere"/>
    <w:link w:val="intestazionesottotitolo"/>
    <w:rsid w:val="003C5443"/>
    <w:rPr>
      <w:rFonts w:ascii="Garamond" w:hAnsi="Garamond"/>
      <w:color w:val="000080"/>
      <w:position w:val="6"/>
      <w:sz w:val="16"/>
      <w:shd w:val="solid" w:color="C6D9F1" w:fill="auto"/>
    </w:rPr>
  </w:style>
  <w:style w:type="character" w:customStyle="1" w:styleId="Titolo1Carattere">
    <w:name w:val="Titolo 1 Carattere"/>
    <w:link w:val="Titolo1"/>
    <w:rsid w:val="007E41A9"/>
    <w:rPr>
      <w:rFonts w:ascii="Gill Sans MT" w:hAnsi="Gill Sans MT"/>
      <w:b/>
      <w:iCs/>
      <w:snapToGrid w:val="0"/>
      <w:color w:val="5F497A"/>
      <w:kern w:val="28"/>
      <w:sz w:val="22"/>
      <w:szCs w:val="22"/>
      <w:shd w:val="clear" w:color="B2A1C7" w:fill="E5DFEC"/>
    </w:rPr>
  </w:style>
  <w:style w:type="character" w:customStyle="1" w:styleId="Titolo7Carattere">
    <w:name w:val="Titolo 7 Carattere"/>
    <w:link w:val="Titolo7"/>
    <w:rsid w:val="00BF2818"/>
    <w:rPr>
      <w:rFonts w:ascii="Gill Sans MT" w:hAnsi="Gill Sans MT"/>
      <w:iCs/>
      <w:smallCaps/>
      <w:kern w:val="20"/>
      <w:sz w:val="16"/>
      <w:szCs w:val="16"/>
    </w:rPr>
  </w:style>
  <w:style w:type="character" w:customStyle="1" w:styleId="Titolo2Carattere">
    <w:name w:val="Titolo 2 Carattere"/>
    <w:link w:val="Titolo2"/>
    <w:rsid w:val="00834E64"/>
    <w:rPr>
      <w:rFonts w:ascii="Gill Sans MT" w:hAnsi="Gill Sans MT"/>
      <w:sz w:val="22"/>
      <w:szCs w:val="22"/>
    </w:rPr>
  </w:style>
  <w:style w:type="character" w:customStyle="1" w:styleId="Titolo8Carattere">
    <w:name w:val="Titolo 8 Carattere"/>
    <w:link w:val="Titolo8"/>
    <w:rsid w:val="00ED7B55"/>
    <w:rPr>
      <w:rFonts w:ascii="Gill Sans MT" w:hAnsi="Gill Sans MT"/>
      <w:iCs/>
      <w:smallCaps/>
      <w:kern w:val="20"/>
    </w:rPr>
  </w:style>
  <w:style w:type="numbering" w:customStyle="1" w:styleId="Stile3">
    <w:name w:val="Stile3"/>
    <w:uiPriority w:val="99"/>
    <w:rsid w:val="006D3643"/>
    <w:pPr>
      <w:numPr>
        <w:numId w:val="4"/>
      </w:numPr>
    </w:pPr>
  </w:style>
  <w:style w:type="paragraph" w:styleId="Testonotaapidipagina">
    <w:name w:val="footnote text"/>
    <w:basedOn w:val="Normale"/>
    <w:link w:val="TestonotaapidipaginaCarattere"/>
    <w:qFormat/>
    <w:rsid w:val="00BF4A65"/>
    <w:pPr>
      <w:spacing w:before="0" w:after="120"/>
    </w:pPr>
    <w:rPr>
      <w:sz w:val="16"/>
      <w:szCs w:val="20"/>
    </w:rPr>
  </w:style>
  <w:style w:type="character" w:customStyle="1" w:styleId="TestonotaapidipaginaCarattere">
    <w:name w:val="Testo nota a piè di pagina Carattere"/>
    <w:link w:val="Testonotaapidipagina"/>
    <w:rsid w:val="00BF4A65"/>
    <w:rPr>
      <w:rFonts w:ascii="Gill Sans MT" w:hAnsi="Gill Sans MT"/>
      <w:sz w:val="16"/>
    </w:rPr>
  </w:style>
  <w:style w:type="character" w:styleId="Rimandonotaapidipagina">
    <w:name w:val="footnote reference"/>
    <w:rsid w:val="003119A6"/>
    <w:rPr>
      <w:vertAlign w:val="superscript"/>
    </w:rPr>
  </w:style>
  <w:style w:type="paragraph" w:customStyle="1" w:styleId="npag">
    <w:name w:val="n pag"/>
    <w:basedOn w:val="Pidipagina"/>
    <w:autoRedefine/>
    <w:qFormat/>
    <w:rsid w:val="00BD4362"/>
    <w:pPr>
      <w:ind w:left="0" w:firstLine="0"/>
      <w:jc w:val="right"/>
    </w:pPr>
    <w:rPr>
      <w:noProof/>
      <w:sz w:val="20"/>
      <w:szCs w:val="20"/>
    </w:rPr>
  </w:style>
  <w:style w:type="paragraph" w:customStyle="1" w:styleId="StileTESTOTITOLO7CAPITOLARENonCorsivo">
    <w:name w:val="Stile TESTO TITOLO 7 CAPITOLARE + Non Corsivo"/>
    <w:basedOn w:val="Normale"/>
    <w:rsid w:val="00D93299"/>
    <w:pPr>
      <w:keepNext/>
      <w:tabs>
        <w:tab w:val="clear" w:pos="2127"/>
        <w:tab w:val="clear" w:pos="3261"/>
        <w:tab w:val="left" w:pos="-1620"/>
        <w:tab w:val="left" w:pos="2410"/>
        <w:tab w:val="num" w:pos="2723"/>
      </w:tabs>
      <w:spacing w:before="120"/>
      <w:ind w:left="2410" w:hanging="1134"/>
      <w:outlineLvl w:val="6"/>
    </w:pPr>
    <w:rPr>
      <w:kern w:val="20"/>
      <w:sz w:val="20"/>
      <w:szCs w:val="20"/>
    </w:rPr>
  </w:style>
  <w:style w:type="paragraph" w:styleId="Titolo">
    <w:name w:val="Title"/>
    <w:basedOn w:val="Normale"/>
    <w:next w:val="Normale"/>
    <w:link w:val="TitoloCarattere"/>
    <w:uiPriority w:val="10"/>
    <w:qFormat/>
    <w:rsid w:val="00814DE9"/>
    <w:pPr>
      <w:spacing w:before="240" w:after="60"/>
      <w:jc w:val="center"/>
      <w:outlineLvl w:val="0"/>
    </w:pPr>
    <w:rPr>
      <w:rFonts w:ascii="Cambria" w:hAnsi="Cambria"/>
      <w:b/>
      <w:bCs/>
      <w:kern w:val="28"/>
      <w:sz w:val="32"/>
      <w:szCs w:val="32"/>
    </w:rPr>
  </w:style>
  <w:style w:type="character" w:customStyle="1" w:styleId="TitoloCarattere">
    <w:name w:val="Titolo Carattere"/>
    <w:link w:val="Titolo"/>
    <w:uiPriority w:val="10"/>
    <w:rsid w:val="00814DE9"/>
    <w:rPr>
      <w:rFonts w:ascii="Cambria" w:eastAsia="Times New Roman" w:hAnsi="Cambria" w:cs="Times New Roman"/>
      <w:b/>
      <w:bCs/>
      <w:kern w:val="28"/>
      <w:sz w:val="32"/>
      <w:szCs w:val="32"/>
    </w:rPr>
  </w:style>
  <w:style w:type="paragraph" w:styleId="Sommario4">
    <w:name w:val="toc 4"/>
    <w:basedOn w:val="Normale"/>
    <w:next w:val="Normale"/>
    <w:autoRedefine/>
    <w:uiPriority w:val="39"/>
    <w:rsid w:val="00023210"/>
    <w:pPr>
      <w:tabs>
        <w:tab w:val="clear" w:pos="2127"/>
        <w:tab w:val="clear" w:pos="3261"/>
      </w:tabs>
      <w:spacing w:before="0"/>
      <w:ind w:left="480"/>
    </w:pPr>
    <w:rPr>
      <w:rFonts w:ascii="Calibri" w:hAnsi="Calibri"/>
      <w:sz w:val="20"/>
      <w:szCs w:val="20"/>
    </w:rPr>
  </w:style>
  <w:style w:type="paragraph" w:styleId="Sommario5">
    <w:name w:val="toc 5"/>
    <w:basedOn w:val="Normale"/>
    <w:next w:val="Normale"/>
    <w:autoRedefine/>
    <w:uiPriority w:val="39"/>
    <w:rsid w:val="00023210"/>
    <w:pPr>
      <w:tabs>
        <w:tab w:val="clear" w:pos="2127"/>
        <w:tab w:val="clear" w:pos="3261"/>
      </w:tabs>
      <w:spacing w:before="0"/>
      <w:ind w:left="720"/>
    </w:pPr>
    <w:rPr>
      <w:rFonts w:ascii="Calibri" w:hAnsi="Calibri"/>
      <w:sz w:val="20"/>
      <w:szCs w:val="20"/>
    </w:rPr>
  </w:style>
  <w:style w:type="paragraph" w:styleId="Sommario6">
    <w:name w:val="toc 6"/>
    <w:basedOn w:val="Normale"/>
    <w:next w:val="Normale"/>
    <w:autoRedefine/>
    <w:uiPriority w:val="39"/>
    <w:rsid w:val="00023210"/>
    <w:pPr>
      <w:tabs>
        <w:tab w:val="clear" w:pos="2127"/>
        <w:tab w:val="clear" w:pos="3261"/>
      </w:tabs>
      <w:spacing w:before="0"/>
      <w:ind w:left="960"/>
    </w:pPr>
    <w:rPr>
      <w:rFonts w:ascii="Calibri" w:hAnsi="Calibri"/>
      <w:sz w:val="20"/>
      <w:szCs w:val="20"/>
    </w:rPr>
  </w:style>
  <w:style w:type="paragraph" w:styleId="Sommario7">
    <w:name w:val="toc 7"/>
    <w:basedOn w:val="Normale"/>
    <w:next w:val="Normale"/>
    <w:autoRedefine/>
    <w:uiPriority w:val="39"/>
    <w:rsid w:val="00023210"/>
    <w:pPr>
      <w:tabs>
        <w:tab w:val="clear" w:pos="2127"/>
        <w:tab w:val="clear" w:pos="3261"/>
      </w:tabs>
      <w:spacing w:before="0"/>
      <w:ind w:left="1200"/>
    </w:pPr>
    <w:rPr>
      <w:rFonts w:ascii="Calibri" w:hAnsi="Calibri"/>
      <w:sz w:val="20"/>
      <w:szCs w:val="20"/>
    </w:rPr>
  </w:style>
  <w:style w:type="paragraph" w:styleId="Sommario8">
    <w:name w:val="toc 8"/>
    <w:basedOn w:val="Normale"/>
    <w:next w:val="Normale"/>
    <w:autoRedefine/>
    <w:uiPriority w:val="39"/>
    <w:rsid w:val="00023210"/>
    <w:pPr>
      <w:tabs>
        <w:tab w:val="clear" w:pos="2127"/>
        <w:tab w:val="clear" w:pos="3261"/>
      </w:tabs>
      <w:spacing w:before="0"/>
      <w:ind w:left="1440"/>
    </w:pPr>
    <w:rPr>
      <w:rFonts w:ascii="Calibri" w:hAnsi="Calibri"/>
      <w:sz w:val="20"/>
      <w:szCs w:val="20"/>
    </w:rPr>
  </w:style>
  <w:style w:type="paragraph" w:styleId="Sommario9">
    <w:name w:val="toc 9"/>
    <w:basedOn w:val="Normale"/>
    <w:next w:val="Normale"/>
    <w:autoRedefine/>
    <w:uiPriority w:val="39"/>
    <w:rsid w:val="00023210"/>
    <w:pPr>
      <w:tabs>
        <w:tab w:val="clear" w:pos="2127"/>
        <w:tab w:val="clear" w:pos="3261"/>
      </w:tabs>
      <w:spacing w:before="0"/>
      <w:ind w:left="1680"/>
    </w:pPr>
    <w:rPr>
      <w:rFonts w:ascii="Calibri" w:hAnsi="Calibri"/>
      <w:sz w:val="20"/>
      <w:szCs w:val="20"/>
    </w:rPr>
  </w:style>
  <w:style w:type="paragraph" w:customStyle="1" w:styleId="CorpodeltestoTitolo6">
    <w:name w:val="Corpo del testo Titolo 6"/>
    <w:basedOn w:val="CorpodeltestoTitolo5"/>
    <w:autoRedefine/>
    <w:qFormat/>
    <w:rsid w:val="00D52EF2"/>
    <w:pPr>
      <w:numPr>
        <w:ilvl w:val="8"/>
      </w:numPr>
      <w:tabs>
        <w:tab w:val="clear" w:pos="2243"/>
        <w:tab w:val="num" w:pos="2694"/>
      </w:tabs>
      <w:ind w:left="2552" w:hanging="1276"/>
    </w:pPr>
  </w:style>
  <w:style w:type="paragraph" w:customStyle="1" w:styleId="864311119EDA4C3CB552E5C8CD7B48CA">
    <w:name w:val="864311119EDA4C3CB552E5C8CD7B48CA"/>
    <w:rsid w:val="00894879"/>
    <w:pPr>
      <w:spacing w:after="200" w:line="276" w:lineRule="auto"/>
    </w:pPr>
    <w:rPr>
      <w:rFonts w:ascii="Calibri" w:hAnsi="Calibri"/>
      <w:sz w:val="22"/>
      <w:szCs w:val="22"/>
    </w:rPr>
  </w:style>
  <w:style w:type="character" w:customStyle="1" w:styleId="SottotitoloCarattere">
    <w:name w:val="Sottotitolo Carattere"/>
    <w:link w:val="Sottotitolo"/>
    <w:uiPriority w:val="11"/>
    <w:rsid w:val="00894879"/>
    <w:rPr>
      <w:rFonts w:ascii="Arial" w:hAnsi="Arial" w:cs="Arial"/>
      <w:sz w:val="24"/>
      <w:szCs w:val="28"/>
    </w:rPr>
  </w:style>
  <w:style w:type="paragraph" w:styleId="Paragrafoelenco">
    <w:name w:val="List Paragraph"/>
    <w:basedOn w:val="Normale"/>
    <w:uiPriority w:val="34"/>
    <w:qFormat/>
    <w:rsid w:val="005B63C5"/>
    <w:pPr>
      <w:ind w:left="708"/>
    </w:pPr>
  </w:style>
  <w:style w:type="paragraph" w:customStyle="1" w:styleId="Corpodeltesto6">
    <w:name w:val="Corpo del testo 6"/>
    <w:basedOn w:val="Titolo6"/>
    <w:qFormat/>
    <w:rsid w:val="005B63C5"/>
    <w:pPr>
      <w:numPr>
        <w:ilvl w:val="0"/>
        <w:numId w:val="0"/>
      </w:numPr>
      <w:pBdr>
        <w:bottom w:val="none" w:sz="0" w:space="0" w:color="auto"/>
      </w:pBdr>
      <w:tabs>
        <w:tab w:val="clear" w:pos="-1620"/>
        <w:tab w:val="left" w:pos="426"/>
        <w:tab w:val="num" w:pos="2552"/>
        <w:tab w:val="left" w:pos="3686"/>
      </w:tabs>
      <w:spacing w:after="120"/>
      <w:ind w:left="2552" w:hanging="992"/>
      <w:contextualSpacing/>
      <w:jc w:val="left"/>
    </w:pPr>
    <w:rPr>
      <w:bCs/>
      <w:smallCaps w:val="0"/>
      <w:kern w:val="32"/>
    </w:rPr>
  </w:style>
  <w:style w:type="paragraph" w:customStyle="1" w:styleId="Corpodeltesto4Cors">
    <w:name w:val="Corpo del testo 4 Cors"/>
    <w:basedOn w:val="Titolo4"/>
    <w:link w:val="Corpodeltesto4CorsCarattereCarattere"/>
    <w:autoRedefine/>
    <w:qFormat/>
    <w:rsid w:val="00037C52"/>
    <w:pPr>
      <w:numPr>
        <w:ilvl w:val="3"/>
      </w:numPr>
      <w:pBdr>
        <w:bottom w:val="none" w:sz="0" w:space="0" w:color="auto"/>
      </w:pBdr>
      <w:tabs>
        <w:tab w:val="clear" w:pos="-1620"/>
        <w:tab w:val="clear" w:pos="993"/>
        <w:tab w:val="clear" w:pos="3261"/>
        <w:tab w:val="left" w:pos="709"/>
      </w:tabs>
    </w:pPr>
    <w:rPr>
      <w:bCs/>
      <w:smallCaps w:val="0"/>
      <w:kern w:val="32"/>
    </w:rPr>
  </w:style>
  <w:style w:type="character" w:customStyle="1" w:styleId="Corpodeltesto4CorsCarattereCarattere">
    <w:name w:val="Corpo del testo 4 Cors Carattere Carattere"/>
    <w:link w:val="Corpodeltesto4Cors"/>
    <w:rsid w:val="00037C52"/>
    <w:rPr>
      <w:rFonts w:ascii="Gill Sans MT" w:hAnsi="Gill Sans MT"/>
      <w:bCs/>
      <w:iCs/>
      <w:kern w:val="32"/>
      <w:sz w:val="22"/>
      <w:szCs w:val="22"/>
    </w:rPr>
  </w:style>
  <w:style w:type="paragraph" w:customStyle="1" w:styleId="Corpodeltestob">
    <w:name w:val="Corpo del testo b"/>
    <w:basedOn w:val="Corpotesto"/>
    <w:link w:val="CorpodeltestobCarattere"/>
    <w:autoRedefine/>
    <w:qFormat/>
    <w:rsid w:val="0014559C"/>
    <w:pPr>
      <w:keepNext/>
      <w:keepLines/>
      <w:tabs>
        <w:tab w:val="clear" w:pos="2127"/>
        <w:tab w:val="clear" w:pos="3261"/>
      </w:tabs>
      <w:spacing w:before="120" w:after="0"/>
      <w:ind w:left="2268"/>
    </w:pPr>
    <w:rPr>
      <w:sz w:val="20"/>
      <w:szCs w:val="24"/>
    </w:rPr>
  </w:style>
  <w:style w:type="character" w:customStyle="1" w:styleId="CorpodeltestobCarattere">
    <w:name w:val="Corpo del testo b Carattere"/>
    <w:link w:val="Corpodeltestob"/>
    <w:rsid w:val="0014559C"/>
    <w:rPr>
      <w:rFonts w:ascii="Gill Sans MT" w:hAnsi="Gill Sans MT"/>
      <w:szCs w:val="24"/>
    </w:rPr>
  </w:style>
  <w:style w:type="paragraph" w:customStyle="1" w:styleId="CorpodelTesto5">
    <w:name w:val="Corpo del Testo 5"/>
    <w:basedOn w:val="Titolo5"/>
    <w:autoRedefine/>
    <w:qFormat/>
    <w:rsid w:val="00522648"/>
    <w:pPr>
      <w:numPr>
        <w:ilvl w:val="4"/>
      </w:numPr>
      <w:pBdr>
        <w:bottom w:val="none" w:sz="0" w:space="0" w:color="auto"/>
      </w:pBdr>
      <w:tabs>
        <w:tab w:val="clear" w:pos="-1620"/>
      </w:tabs>
      <w:spacing w:before="0" w:after="120"/>
    </w:pPr>
    <w:rPr>
      <w:iCs w:val="0"/>
      <w:smallCaps w:val="0"/>
      <w:kern w:val="32"/>
    </w:rPr>
  </w:style>
  <w:style w:type="paragraph" w:styleId="Corpotesto">
    <w:name w:val="Body Text"/>
    <w:basedOn w:val="Normale"/>
    <w:link w:val="CorpotestoCarattere"/>
    <w:qFormat/>
    <w:rsid w:val="005B63C5"/>
    <w:pPr>
      <w:spacing w:after="120"/>
    </w:pPr>
  </w:style>
  <w:style w:type="character" w:customStyle="1" w:styleId="CorpotestoCarattere">
    <w:name w:val="Corpo testo Carattere"/>
    <w:link w:val="Corpotesto"/>
    <w:rsid w:val="005B63C5"/>
    <w:rPr>
      <w:rFonts w:ascii="Gill Sans MT" w:hAnsi="Gill Sans MT"/>
      <w:sz w:val="24"/>
      <w:szCs w:val="28"/>
    </w:rPr>
  </w:style>
  <w:style w:type="paragraph" w:customStyle="1" w:styleId="RientroCorpodeltestoTitolo2">
    <w:name w:val="Rientro Corpo del testo Titolo 2"/>
    <w:basedOn w:val="Corpodeltesto"/>
    <w:autoRedefine/>
    <w:qFormat/>
    <w:rsid w:val="00D261CF"/>
  </w:style>
  <w:style w:type="paragraph" w:styleId="Corpodeltesto3">
    <w:name w:val="Body Text 3"/>
    <w:basedOn w:val="Normale"/>
    <w:link w:val="Corpodeltesto3Carattere"/>
    <w:rsid w:val="00D261CF"/>
    <w:pPr>
      <w:spacing w:after="120"/>
    </w:pPr>
    <w:rPr>
      <w:sz w:val="16"/>
      <w:szCs w:val="16"/>
    </w:rPr>
  </w:style>
  <w:style w:type="character" w:customStyle="1" w:styleId="Corpodeltesto3Carattere">
    <w:name w:val="Corpo del testo 3 Carattere"/>
    <w:link w:val="Corpodeltesto3"/>
    <w:rsid w:val="00D261CF"/>
    <w:rPr>
      <w:rFonts w:ascii="Gill Sans MT" w:hAnsi="Gill Sans MT"/>
      <w:sz w:val="16"/>
      <w:szCs w:val="16"/>
    </w:rPr>
  </w:style>
  <w:style w:type="paragraph" w:customStyle="1" w:styleId="CorpodelTesto1">
    <w:name w:val="Corpo del Testo 1"/>
    <w:basedOn w:val="Titolo2"/>
    <w:autoRedefine/>
    <w:qFormat/>
    <w:rsid w:val="008F0232"/>
    <w:pPr>
      <w:numPr>
        <w:numId w:val="2"/>
      </w:numPr>
      <w:pBdr>
        <w:bottom w:val="none" w:sz="0" w:space="0" w:color="auto"/>
      </w:pBdr>
      <w:ind w:left="1560"/>
    </w:pPr>
    <w:rPr>
      <w:rFonts w:eastAsia="MS Mincho"/>
      <w:b/>
      <w:szCs w:val="24"/>
    </w:rPr>
  </w:style>
  <w:style w:type="paragraph" w:customStyle="1" w:styleId="CorpodeltestoTitolo1">
    <w:name w:val="Corpo del testo Titolo 1"/>
    <w:basedOn w:val="Titolo2"/>
    <w:next w:val="Titolo1"/>
    <w:autoRedefine/>
    <w:qFormat/>
    <w:rsid w:val="00F60337"/>
    <w:pPr>
      <w:pBdr>
        <w:bottom w:val="none" w:sz="0" w:space="0" w:color="auto"/>
      </w:pBdr>
      <w:tabs>
        <w:tab w:val="num" w:pos="851"/>
      </w:tabs>
      <w:ind w:left="851"/>
    </w:pPr>
  </w:style>
  <w:style w:type="character" w:styleId="Rimandocommento">
    <w:name w:val="annotation reference"/>
    <w:rsid w:val="00C342AE"/>
    <w:rPr>
      <w:sz w:val="16"/>
      <w:szCs w:val="16"/>
    </w:rPr>
  </w:style>
  <w:style w:type="paragraph" w:styleId="Testocommento">
    <w:name w:val="annotation text"/>
    <w:basedOn w:val="Normale"/>
    <w:link w:val="TestocommentoCarattere"/>
    <w:rsid w:val="00C342AE"/>
    <w:rPr>
      <w:sz w:val="20"/>
      <w:szCs w:val="20"/>
    </w:rPr>
  </w:style>
  <w:style w:type="character" w:customStyle="1" w:styleId="TestocommentoCarattere">
    <w:name w:val="Testo commento Carattere"/>
    <w:link w:val="Testocommento"/>
    <w:rsid w:val="00C342AE"/>
    <w:rPr>
      <w:rFonts w:ascii="Gill Sans MT" w:hAnsi="Gill Sans MT"/>
    </w:rPr>
  </w:style>
  <w:style w:type="paragraph" w:styleId="Soggettocommento">
    <w:name w:val="annotation subject"/>
    <w:basedOn w:val="Testocommento"/>
    <w:next w:val="Testocommento"/>
    <w:link w:val="SoggettocommentoCarattere"/>
    <w:rsid w:val="00C342AE"/>
    <w:rPr>
      <w:b/>
      <w:bCs/>
    </w:rPr>
  </w:style>
  <w:style w:type="character" w:customStyle="1" w:styleId="SoggettocommentoCarattere">
    <w:name w:val="Soggetto commento Carattere"/>
    <w:link w:val="Soggettocommento"/>
    <w:rsid w:val="00C342AE"/>
    <w:rPr>
      <w:rFonts w:ascii="Gill Sans MT" w:hAnsi="Gill Sans MT"/>
      <w:b/>
      <w:bCs/>
    </w:rPr>
  </w:style>
  <w:style w:type="paragraph" w:customStyle="1" w:styleId="StileCorpotestoSinistro175cm">
    <w:name w:val="Stile Corpo testo + Sinistro:  175 cm"/>
    <w:basedOn w:val="Corpotesto"/>
    <w:rsid w:val="008A35DD"/>
    <w:pPr>
      <w:keepNext/>
      <w:ind w:left="992"/>
    </w:pPr>
    <w:rPr>
      <w:szCs w:val="20"/>
    </w:rPr>
  </w:style>
  <w:style w:type="paragraph" w:styleId="Revisione">
    <w:name w:val="Revision"/>
    <w:hidden/>
    <w:uiPriority w:val="99"/>
    <w:semiHidden/>
    <w:rsid w:val="00FC48C3"/>
    <w:rPr>
      <w:rFonts w:ascii="Gill Sans MT" w:hAnsi="Gill Sans MT"/>
      <w:sz w:val="24"/>
      <w:szCs w:val="28"/>
    </w:rPr>
  </w:style>
  <w:style w:type="paragraph" w:customStyle="1" w:styleId="Intestazione1">
    <w:name w:val="Intestazione 1"/>
    <w:basedOn w:val="Normale"/>
    <w:qFormat/>
    <w:rsid w:val="009476C7"/>
    <w:pPr>
      <w:tabs>
        <w:tab w:val="clear" w:pos="993"/>
        <w:tab w:val="clear" w:pos="2127"/>
        <w:tab w:val="clear" w:pos="3261"/>
      </w:tabs>
      <w:spacing w:before="0"/>
      <w:ind w:left="0"/>
      <w:jc w:val="left"/>
    </w:pPr>
    <w:rPr>
      <w:rFonts w:ascii="Cambria" w:eastAsiaTheme="minorHAnsi" w:hAnsi="Cambria"/>
      <w:sz w:val="20"/>
      <w:szCs w:val="20"/>
      <w:lang w:eastAsia="en-US"/>
    </w:rPr>
  </w:style>
  <w:style w:type="paragraph" w:customStyle="1" w:styleId="Intestazione2">
    <w:name w:val="Intestazione 2"/>
    <w:basedOn w:val="Intestazione1"/>
    <w:autoRedefine/>
    <w:qFormat/>
    <w:rsid w:val="00834E64"/>
    <w:pPr>
      <w:jc w:val="center"/>
    </w:pPr>
    <w:rPr>
      <w:color w:val="365F91" w:themeColor="accent1" w:themeShade="BF"/>
      <w:sz w:val="14"/>
    </w:rPr>
  </w:style>
  <w:style w:type="paragraph" w:customStyle="1" w:styleId="StileCorpodelTesto511pt">
    <w:name w:val="Stile Corpo del Testo 5 + 11 pt"/>
    <w:basedOn w:val="CorpodelTesto5"/>
    <w:rsid w:val="0091049D"/>
    <w:pPr>
      <w:spacing w:before="120"/>
      <w:ind w:left="1520"/>
    </w:pPr>
    <w:rPr>
      <w:sz w:val="22"/>
    </w:rPr>
  </w:style>
  <w:style w:type="table" w:styleId="Grigliamedia2-Colore2">
    <w:name w:val="Medium Grid 2 Accent 2"/>
    <w:basedOn w:val="Tabellanormale"/>
    <w:uiPriority w:val="68"/>
    <w:rsid w:val="00353BB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testotabella">
    <w:name w:val="testo tabella"/>
    <w:basedOn w:val="Normale"/>
    <w:autoRedefine/>
    <w:qFormat/>
    <w:rsid w:val="001A0BAF"/>
    <w:pPr>
      <w:spacing w:before="0"/>
      <w:ind w:left="0"/>
      <w:jc w:val="left"/>
    </w:pPr>
    <w:rPr>
      <w:rFonts w:eastAsiaTheme="majorEastAsia" w:cstheme="majorBidi"/>
      <w:bCs/>
      <w:color w:val="000000" w:themeColor="text1"/>
    </w:rPr>
  </w:style>
  <w:style w:type="paragraph" w:customStyle="1" w:styleId="TITOLOSCHEDAB">
    <w:name w:val="TITOLO SCHEDA B"/>
    <w:basedOn w:val="Titoloparagrafo"/>
    <w:autoRedefine/>
    <w:qFormat/>
    <w:rsid w:val="001F3E1C"/>
    <w:rPr>
      <w:sz w:val="24"/>
      <w:szCs w:val="24"/>
    </w:rPr>
  </w:style>
  <w:style w:type="table" w:styleId="Tabellaclassica2">
    <w:name w:val="Table Classic 2"/>
    <w:basedOn w:val="Tabellanormale"/>
    <w:rsid w:val="00B1255A"/>
    <w:pPr>
      <w:tabs>
        <w:tab w:val="left" w:pos="993"/>
        <w:tab w:val="left" w:pos="2127"/>
        <w:tab w:val="left" w:pos="3261"/>
      </w:tabs>
      <w:spacing w:before="360"/>
      <w:ind w:left="993"/>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eWeb">
    <w:name w:val="Normal (Web)"/>
    <w:basedOn w:val="Normale"/>
    <w:uiPriority w:val="99"/>
    <w:unhideWhenUsed/>
    <w:rsid w:val="004B2D4E"/>
    <w:pPr>
      <w:tabs>
        <w:tab w:val="clear" w:pos="2127"/>
        <w:tab w:val="clear" w:pos="3261"/>
      </w:tabs>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1674">
      <w:bodyDiv w:val="1"/>
      <w:marLeft w:val="0"/>
      <w:marRight w:val="0"/>
      <w:marTop w:val="0"/>
      <w:marBottom w:val="0"/>
      <w:divBdr>
        <w:top w:val="none" w:sz="0" w:space="0" w:color="auto"/>
        <w:left w:val="none" w:sz="0" w:space="0" w:color="auto"/>
        <w:bottom w:val="none" w:sz="0" w:space="0" w:color="auto"/>
        <w:right w:val="none" w:sz="0" w:space="0" w:color="auto"/>
      </w:divBdr>
    </w:div>
    <w:div w:id="555550558">
      <w:bodyDiv w:val="1"/>
      <w:marLeft w:val="0"/>
      <w:marRight w:val="0"/>
      <w:marTop w:val="0"/>
      <w:marBottom w:val="0"/>
      <w:divBdr>
        <w:top w:val="none" w:sz="0" w:space="0" w:color="auto"/>
        <w:left w:val="none" w:sz="0" w:space="0" w:color="auto"/>
        <w:bottom w:val="none" w:sz="0" w:space="0" w:color="auto"/>
        <w:right w:val="none" w:sz="0" w:space="0" w:color="auto"/>
      </w:divBdr>
      <w:divsChild>
        <w:div w:id="991909905">
          <w:marLeft w:val="547"/>
          <w:marRight w:val="0"/>
          <w:marTop w:val="0"/>
          <w:marBottom w:val="0"/>
          <w:divBdr>
            <w:top w:val="none" w:sz="0" w:space="0" w:color="auto"/>
            <w:left w:val="none" w:sz="0" w:space="0" w:color="auto"/>
            <w:bottom w:val="none" w:sz="0" w:space="0" w:color="auto"/>
            <w:right w:val="none" w:sz="0" w:space="0" w:color="auto"/>
          </w:divBdr>
        </w:div>
      </w:divsChild>
    </w:div>
    <w:div w:id="557666102">
      <w:bodyDiv w:val="1"/>
      <w:marLeft w:val="0"/>
      <w:marRight w:val="0"/>
      <w:marTop w:val="0"/>
      <w:marBottom w:val="0"/>
      <w:divBdr>
        <w:top w:val="none" w:sz="0" w:space="0" w:color="auto"/>
        <w:left w:val="none" w:sz="0" w:space="0" w:color="auto"/>
        <w:bottom w:val="none" w:sz="0" w:space="0" w:color="auto"/>
        <w:right w:val="none" w:sz="0" w:space="0" w:color="auto"/>
      </w:divBdr>
      <w:divsChild>
        <w:div w:id="475075798">
          <w:marLeft w:val="274"/>
          <w:marRight w:val="0"/>
          <w:marTop w:val="58"/>
          <w:marBottom w:val="0"/>
          <w:divBdr>
            <w:top w:val="none" w:sz="0" w:space="0" w:color="auto"/>
            <w:left w:val="none" w:sz="0" w:space="0" w:color="auto"/>
            <w:bottom w:val="none" w:sz="0" w:space="0" w:color="auto"/>
            <w:right w:val="none" w:sz="0" w:space="0" w:color="auto"/>
          </w:divBdr>
        </w:div>
        <w:div w:id="1160150235">
          <w:marLeft w:val="274"/>
          <w:marRight w:val="0"/>
          <w:marTop w:val="58"/>
          <w:marBottom w:val="0"/>
          <w:divBdr>
            <w:top w:val="none" w:sz="0" w:space="0" w:color="auto"/>
            <w:left w:val="none" w:sz="0" w:space="0" w:color="auto"/>
            <w:bottom w:val="none" w:sz="0" w:space="0" w:color="auto"/>
            <w:right w:val="none" w:sz="0" w:space="0" w:color="auto"/>
          </w:divBdr>
        </w:div>
        <w:div w:id="177358065">
          <w:marLeft w:val="274"/>
          <w:marRight w:val="0"/>
          <w:marTop w:val="58"/>
          <w:marBottom w:val="0"/>
          <w:divBdr>
            <w:top w:val="none" w:sz="0" w:space="0" w:color="auto"/>
            <w:left w:val="none" w:sz="0" w:space="0" w:color="auto"/>
            <w:bottom w:val="none" w:sz="0" w:space="0" w:color="auto"/>
            <w:right w:val="none" w:sz="0" w:space="0" w:color="auto"/>
          </w:divBdr>
        </w:div>
        <w:div w:id="1792048361">
          <w:marLeft w:val="274"/>
          <w:marRight w:val="0"/>
          <w:marTop w:val="58"/>
          <w:marBottom w:val="0"/>
          <w:divBdr>
            <w:top w:val="none" w:sz="0" w:space="0" w:color="auto"/>
            <w:left w:val="none" w:sz="0" w:space="0" w:color="auto"/>
            <w:bottom w:val="none" w:sz="0" w:space="0" w:color="auto"/>
            <w:right w:val="none" w:sz="0" w:space="0" w:color="auto"/>
          </w:divBdr>
        </w:div>
        <w:div w:id="240989300">
          <w:marLeft w:val="274"/>
          <w:marRight w:val="0"/>
          <w:marTop w:val="58"/>
          <w:marBottom w:val="0"/>
          <w:divBdr>
            <w:top w:val="none" w:sz="0" w:space="0" w:color="auto"/>
            <w:left w:val="none" w:sz="0" w:space="0" w:color="auto"/>
            <w:bottom w:val="none" w:sz="0" w:space="0" w:color="auto"/>
            <w:right w:val="none" w:sz="0" w:space="0" w:color="auto"/>
          </w:divBdr>
        </w:div>
        <w:div w:id="1315522789">
          <w:marLeft w:val="274"/>
          <w:marRight w:val="0"/>
          <w:marTop w:val="58"/>
          <w:marBottom w:val="0"/>
          <w:divBdr>
            <w:top w:val="none" w:sz="0" w:space="0" w:color="auto"/>
            <w:left w:val="none" w:sz="0" w:space="0" w:color="auto"/>
            <w:bottom w:val="none" w:sz="0" w:space="0" w:color="auto"/>
            <w:right w:val="none" w:sz="0" w:space="0" w:color="auto"/>
          </w:divBdr>
        </w:div>
      </w:divsChild>
    </w:div>
    <w:div w:id="558132081">
      <w:bodyDiv w:val="1"/>
      <w:marLeft w:val="0"/>
      <w:marRight w:val="0"/>
      <w:marTop w:val="0"/>
      <w:marBottom w:val="0"/>
      <w:divBdr>
        <w:top w:val="none" w:sz="0" w:space="0" w:color="auto"/>
        <w:left w:val="none" w:sz="0" w:space="0" w:color="auto"/>
        <w:bottom w:val="none" w:sz="0" w:space="0" w:color="auto"/>
        <w:right w:val="none" w:sz="0" w:space="0" w:color="auto"/>
      </w:divBdr>
      <w:divsChild>
        <w:div w:id="1523744357">
          <w:marLeft w:val="547"/>
          <w:marRight w:val="0"/>
          <w:marTop w:val="43"/>
          <w:marBottom w:val="0"/>
          <w:divBdr>
            <w:top w:val="none" w:sz="0" w:space="0" w:color="auto"/>
            <w:left w:val="none" w:sz="0" w:space="0" w:color="auto"/>
            <w:bottom w:val="none" w:sz="0" w:space="0" w:color="auto"/>
            <w:right w:val="none" w:sz="0" w:space="0" w:color="auto"/>
          </w:divBdr>
        </w:div>
        <w:div w:id="376705753">
          <w:marLeft w:val="1267"/>
          <w:marRight w:val="0"/>
          <w:marTop w:val="43"/>
          <w:marBottom w:val="0"/>
          <w:divBdr>
            <w:top w:val="none" w:sz="0" w:space="0" w:color="auto"/>
            <w:left w:val="none" w:sz="0" w:space="0" w:color="auto"/>
            <w:bottom w:val="none" w:sz="0" w:space="0" w:color="auto"/>
            <w:right w:val="none" w:sz="0" w:space="0" w:color="auto"/>
          </w:divBdr>
        </w:div>
        <w:div w:id="1350136210">
          <w:marLeft w:val="1987"/>
          <w:marRight w:val="0"/>
          <w:marTop w:val="43"/>
          <w:marBottom w:val="0"/>
          <w:divBdr>
            <w:top w:val="none" w:sz="0" w:space="0" w:color="auto"/>
            <w:left w:val="none" w:sz="0" w:space="0" w:color="auto"/>
            <w:bottom w:val="none" w:sz="0" w:space="0" w:color="auto"/>
            <w:right w:val="none" w:sz="0" w:space="0" w:color="auto"/>
          </w:divBdr>
        </w:div>
        <w:div w:id="766927161">
          <w:marLeft w:val="1987"/>
          <w:marRight w:val="0"/>
          <w:marTop w:val="43"/>
          <w:marBottom w:val="0"/>
          <w:divBdr>
            <w:top w:val="none" w:sz="0" w:space="0" w:color="auto"/>
            <w:left w:val="none" w:sz="0" w:space="0" w:color="auto"/>
            <w:bottom w:val="none" w:sz="0" w:space="0" w:color="auto"/>
            <w:right w:val="none" w:sz="0" w:space="0" w:color="auto"/>
          </w:divBdr>
        </w:div>
        <w:div w:id="509032483">
          <w:marLeft w:val="1987"/>
          <w:marRight w:val="0"/>
          <w:marTop w:val="43"/>
          <w:marBottom w:val="0"/>
          <w:divBdr>
            <w:top w:val="none" w:sz="0" w:space="0" w:color="auto"/>
            <w:left w:val="none" w:sz="0" w:space="0" w:color="auto"/>
            <w:bottom w:val="none" w:sz="0" w:space="0" w:color="auto"/>
            <w:right w:val="none" w:sz="0" w:space="0" w:color="auto"/>
          </w:divBdr>
        </w:div>
        <w:div w:id="1561862534">
          <w:marLeft w:val="1267"/>
          <w:marRight w:val="0"/>
          <w:marTop w:val="43"/>
          <w:marBottom w:val="0"/>
          <w:divBdr>
            <w:top w:val="none" w:sz="0" w:space="0" w:color="auto"/>
            <w:left w:val="none" w:sz="0" w:space="0" w:color="auto"/>
            <w:bottom w:val="none" w:sz="0" w:space="0" w:color="auto"/>
            <w:right w:val="none" w:sz="0" w:space="0" w:color="auto"/>
          </w:divBdr>
        </w:div>
        <w:div w:id="1171219453">
          <w:marLeft w:val="1987"/>
          <w:marRight w:val="0"/>
          <w:marTop w:val="43"/>
          <w:marBottom w:val="0"/>
          <w:divBdr>
            <w:top w:val="none" w:sz="0" w:space="0" w:color="auto"/>
            <w:left w:val="none" w:sz="0" w:space="0" w:color="auto"/>
            <w:bottom w:val="none" w:sz="0" w:space="0" w:color="auto"/>
            <w:right w:val="none" w:sz="0" w:space="0" w:color="auto"/>
          </w:divBdr>
        </w:div>
        <w:div w:id="570047114">
          <w:marLeft w:val="1987"/>
          <w:marRight w:val="0"/>
          <w:marTop w:val="43"/>
          <w:marBottom w:val="0"/>
          <w:divBdr>
            <w:top w:val="none" w:sz="0" w:space="0" w:color="auto"/>
            <w:left w:val="none" w:sz="0" w:space="0" w:color="auto"/>
            <w:bottom w:val="none" w:sz="0" w:space="0" w:color="auto"/>
            <w:right w:val="none" w:sz="0" w:space="0" w:color="auto"/>
          </w:divBdr>
        </w:div>
        <w:div w:id="616721086">
          <w:marLeft w:val="1987"/>
          <w:marRight w:val="0"/>
          <w:marTop w:val="43"/>
          <w:marBottom w:val="0"/>
          <w:divBdr>
            <w:top w:val="none" w:sz="0" w:space="0" w:color="auto"/>
            <w:left w:val="none" w:sz="0" w:space="0" w:color="auto"/>
            <w:bottom w:val="none" w:sz="0" w:space="0" w:color="auto"/>
            <w:right w:val="none" w:sz="0" w:space="0" w:color="auto"/>
          </w:divBdr>
        </w:div>
        <w:div w:id="452018416">
          <w:marLeft w:val="1987"/>
          <w:marRight w:val="0"/>
          <w:marTop w:val="43"/>
          <w:marBottom w:val="0"/>
          <w:divBdr>
            <w:top w:val="none" w:sz="0" w:space="0" w:color="auto"/>
            <w:left w:val="none" w:sz="0" w:space="0" w:color="auto"/>
            <w:bottom w:val="none" w:sz="0" w:space="0" w:color="auto"/>
            <w:right w:val="none" w:sz="0" w:space="0" w:color="auto"/>
          </w:divBdr>
        </w:div>
        <w:div w:id="242882576">
          <w:marLeft w:val="1987"/>
          <w:marRight w:val="0"/>
          <w:marTop w:val="43"/>
          <w:marBottom w:val="0"/>
          <w:divBdr>
            <w:top w:val="none" w:sz="0" w:space="0" w:color="auto"/>
            <w:left w:val="none" w:sz="0" w:space="0" w:color="auto"/>
            <w:bottom w:val="none" w:sz="0" w:space="0" w:color="auto"/>
            <w:right w:val="none" w:sz="0" w:space="0" w:color="auto"/>
          </w:divBdr>
        </w:div>
      </w:divsChild>
    </w:div>
    <w:div w:id="967050313">
      <w:bodyDiv w:val="1"/>
      <w:marLeft w:val="0"/>
      <w:marRight w:val="0"/>
      <w:marTop w:val="0"/>
      <w:marBottom w:val="0"/>
      <w:divBdr>
        <w:top w:val="none" w:sz="0" w:space="0" w:color="auto"/>
        <w:left w:val="none" w:sz="0" w:space="0" w:color="auto"/>
        <w:bottom w:val="none" w:sz="0" w:space="0" w:color="auto"/>
        <w:right w:val="none" w:sz="0" w:space="0" w:color="auto"/>
      </w:divBdr>
    </w:div>
    <w:div w:id="1075543734">
      <w:bodyDiv w:val="1"/>
      <w:marLeft w:val="0"/>
      <w:marRight w:val="0"/>
      <w:marTop w:val="0"/>
      <w:marBottom w:val="0"/>
      <w:divBdr>
        <w:top w:val="none" w:sz="0" w:space="0" w:color="auto"/>
        <w:left w:val="none" w:sz="0" w:space="0" w:color="auto"/>
        <w:bottom w:val="none" w:sz="0" w:space="0" w:color="auto"/>
        <w:right w:val="none" w:sz="0" w:space="0" w:color="auto"/>
      </w:divBdr>
      <w:divsChild>
        <w:div w:id="131559739">
          <w:marLeft w:val="547"/>
          <w:marRight w:val="0"/>
          <w:marTop w:val="43"/>
          <w:marBottom w:val="0"/>
          <w:divBdr>
            <w:top w:val="none" w:sz="0" w:space="0" w:color="auto"/>
            <w:left w:val="none" w:sz="0" w:space="0" w:color="auto"/>
            <w:bottom w:val="none" w:sz="0" w:space="0" w:color="auto"/>
            <w:right w:val="none" w:sz="0" w:space="0" w:color="auto"/>
          </w:divBdr>
        </w:div>
        <w:div w:id="1154446942">
          <w:marLeft w:val="1267"/>
          <w:marRight w:val="0"/>
          <w:marTop w:val="43"/>
          <w:marBottom w:val="0"/>
          <w:divBdr>
            <w:top w:val="none" w:sz="0" w:space="0" w:color="auto"/>
            <w:left w:val="none" w:sz="0" w:space="0" w:color="auto"/>
            <w:bottom w:val="none" w:sz="0" w:space="0" w:color="auto"/>
            <w:right w:val="none" w:sz="0" w:space="0" w:color="auto"/>
          </w:divBdr>
        </w:div>
        <w:div w:id="2038116591">
          <w:marLeft w:val="1267"/>
          <w:marRight w:val="0"/>
          <w:marTop w:val="43"/>
          <w:marBottom w:val="0"/>
          <w:divBdr>
            <w:top w:val="none" w:sz="0" w:space="0" w:color="auto"/>
            <w:left w:val="none" w:sz="0" w:space="0" w:color="auto"/>
            <w:bottom w:val="none" w:sz="0" w:space="0" w:color="auto"/>
            <w:right w:val="none" w:sz="0" w:space="0" w:color="auto"/>
          </w:divBdr>
        </w:div>
        <w:div w:id="73090813">
          <w:marLeft w:val="1267"/>
          <w:marRight w:val="0"/>
          <w:marTop w:val="43"/>
          <w:marBottom w:val="0"/>
          <w:divBdr>
            <w:top w:val="none" w:sz="0" w:space="0" w:color="auto"/>
            <w:left w:val="none" w:sz="0" w:space="0" w:color="auto"/>
            <w:bottom w:val="none" w:sz="0" w:space="0" w:color="auto"/>
            <w:right w:val="none" w:sz="0" w:space="0" w:color="auto"/>
          </w:divBdr>
        </w:div>
        <w:div w:id="134882588">
          <w:marLeft w:val="547"/>
          <w:marRight w:val="0"/>
          <w:marTop w:val="43"/>
          <w:marBottom w:val="0"/>
          <w:divBdr>
            <w:top w:val="none" w:sz="0" w:space="0" w:color="auto"/>
            <w:left w:val="none" w:sz="0" w:space="0" w:color="auto"/>
            <w:bottom w:val="none" w:sz="0" w:space="0" w:color="auto"/>
            <w:right w:val="none" w:sz="0" w:space="0" w:color="auto"/>
          </w:divBdr>
        </w:div>
        <w:div w:id="1765030656">
          <w:marLeft w:val="547"/>
          <w:marRight w:val="0"/>
          <w:marTop w:val="43"/>
          <w:marBottom w:val="0"/>
          <w:divBdr>
            <w:top w:val="none" w:sz="0" w:space="0" w:color="auto"/>
            <w:left w:val="none" w:sz="0" w:space="0" w:color="auto"/>
            <w:bottom w:val="none" w:sz="0" w:space="0" w:color="auto"/>
            <w:right w:val="none" w:sz="0" w:space="0" w:color="auto"/>
          </w:divBdr>
        </w:div>
        <w:div w:id="409890210">
          <w:marLeft w:val="1267"/>
          <w:marRight w:val="0"/>
          <w:marTop w:val="43"/>
          <w:marBottom w:val="0"/>
          <w:divBdr>
            <w:top w:val="none" w:sz="0" w:space="0" w:color="auto"/>
            <w:left w:val="none" w:sz="0" w:space="0" w:color="auto"/>
            <w:bottom w:val="none" w:sz="0" w:space="0" w:color="auto"/>
            <w:right w:val="none" w:sz="0" w:space="0" w:color="auto"/>
          </w:divBdr>
        </w:div>
        <w:div w:id="1970741669">
          <w:marLeft w:val="1987"/>
          <w:marRight w:val="0"/>
          <w:marTop w:val="43"/>
          <w:marBottom w:val="0"/>
          <w:divBdr>
            <w:top w:val="none" w:sz="0" w:space="0" w:color="auto"/>
            <w:left w:val="none" w:sz="0" w:space="0" w:color="auto"/>
            <w:bottom w:val="none" w:sz="0" w:space="0" w:color="auto"/>
            <w:right w:val="none" w:sz="0" w:space="0" w:color="auto"/>
          </w:divBdr>
        </w:div>
        <w:div w:id="1618559165">
          <w:marLeft w:val="2707"/>
          <w:marRight w:val="0"/>
          <w:marTop w:val="38"/>
          <w:marBottom w:val="0"/>
          <w:divBdr>
            <w:top w:val="none" w:sz="0" w:space="0" w:color="auto"/>
            <w:left w:val="none" w:sz="0" w:space="0" w:color="auto"/>
            <w:bottom w:val="none" w:sz="0" w:space="0" w:color="auto"/>
            <w:right w:val="none" w:sz="0" w:space="0" w:color="auto"/>
          </w:divBdr>
        </w:div>
        <w:div w:id="1576553649">
          <w:marLeft w:val="2707"/>
          <w:marRight w:val="0"/>
          <w:marTop w:val="38"/>
          <w:marBottom w:val="0"/>
          <w:divBdr>
            <w:top w:val="none" w:sz="0" w:space="0" w:color="auto"/>
            <w:left w:val="none" w:sz="0" w:space="0" w:color="auto"/>
            <w:bottom w:val="none" w:sz="0" w:space="0" w:color="auto"/>
            <w:right w:val="none" w:sz="0" w:space="0" w:color="auto"/>
          </w:divBdr>
        </w:div>
        <w:div w:id="1675111629">
          <w:marLeft w:val="2707"/>
          <w:marRight w:val="0"/>
          <w:marTop w:val="38"/>
          <w:marBottom w:val="0"/>
          <w:divBdr>
            <w:top w:val="none" w:sz="0" w:space="0" w:color="auto"/>
            <w:left w:val="none" w:sz="0" w:space="0" w:color="auto"/>
            <w:bottom w:val="none" w:sz="0" w:space="0" w:color="auto"/>
            <w:right w:val="none" w:sz="0" w:space="0" w:color="auto"/>
          </w:divBdr>
        </w:div>
      </w:divsChild>
    </w:div>
    <w:div w:id="1295597128">
      <w:bodyDiv w:val="1"/>
      <w:marLeft w:val="0"/>
      <w:marRight w:val="0"/>
      <w:marTop w:val="0"/>
      <w:marBottom w:val="0"/>
      <w:divBdr>
        <w:top w:val="none" w:sz="0" w:space="0" w:color="auto"/>
        <w:left w:val="none" w:sz="0" w:space="0" w:color="auto"/>
        <w:bottom w:val="none" w:sz="0" w:space="0" w:color="auto"/>
        <w:right w:val="none" w:sz="0" w:space="0" w:color="auto"/>
      </w:divBdr>
      <w:divsChild>
        <w:div w:id="104273886">
          <w:marLeft w:val="446"/>
          <w:marRight w:val="0"/>
          <w:marTop w:val="67"/>
          <w:marBottom w:val="0"/>
          <w:divBdr>
            <w:top w:val="none" w:sz="0" w:space="0" w:color="auto"/>
            <w:left w:val="none" w:sz="0" w:space="0" w:color="auto"/>
            <w:bottom w:val="none" w:sz="0" w:space="0" w:color="auto"/>
            <w:right w:val="none" w:sz="0" w:space="0" w:color="auto"/>
          </w:divBdr>
        </w:div>
        <w:div w:id="138814004">
          <w:marLeft w:val="1166"/>
          <w:marRight w:val="0"/>
          <w:marTop w:val="58"/>
          <w:marBottom w:val="0"/>
          <w:divBdr>
            <w:top w:val="none" w:sz="0" w:space="0" w:color="auto"/>
            <w:left w:val="none" w:sz="0" w:space="0" w:color="auto"/>
            <w:bottom w:val="none" w:sz="0" w:space="0" w:color="auto"/>
            <w:right w:val="none" w:sz="0" w:space="0" w:color="auto"/>
          </w:divBdr>
        </w:div>
        <w:div w:id="1960523112">
          <w:marLeft w:val="1166"/>
          <w:marRight w:val="0"/>
          <w:marTop w:val="58"/>
          <w:marBottom w:val="0"/>
          <w:divBdr>
            <w:top w:val="none" w:sz="0" w:space="0" w:color="auto"/>
            <w:left w:val="none" w:sz="0" w:space="0" w:color="auto"/>
            <w:bottom w:val="none" w:sz="0" w:space="0" w:color="auto"/>
            <w:right w:val="none" w:sz="0" w:space="0" w:color="auto"/>
          </w:divBdr>
        </w:div>
        <w:div w:id="17780609">
          <w:marLeft w:val="1166"/>
          <w:marRight w:val="0"/>
          <w:marTop w:val="58"/>
          <w:marBottom w:val="0"/>
          <w:divBdr>
            <w:top w:val="none" w:sz="0" w:space="0" w:color="auto"/>
            <w:left w:val="none" w:sz="0" w:space="0" w:color="auto"/>
            <w:bottom w:val="none" w:sz="0" w:space="0" w:color="auto"/>
            <w:right w:val="none" w:sz="0" w:space="0" w:color="auto"/>
          </w:divBdr>
        </w:div>
        <w:div w:id="35204442">
          <w:marLeft w:val="446"/>
          <w:marRight w:val="0"/>
          <w:marTop w:val="67"/>
          <w:marBottom w:val="0"/>
          <w:divBdr>
            <w:top w:val="none" w:sz="0" w:space="0" w:color="auto"/>
            <w:left w:val="none" w:sz="0" w:space="0" w:color="auto"/>
            <w:bottom w:val="none" w:sz="0" w:space="0" w:color="auto"/>
            <w:right w:val="none" w:sz="0" w:space="0" w:color="auto"/>
          </w:divBdr>
        </w:div>
        <w:div w:id="1171069402">
          <w:marLeft w:val="1166"/>
          <w:marRight w:val="0"/>
          <w:marTop w:val="58"/>
          <w:marBottom w:val="0"/>
          <w:divBdr>
            <w:top w:val="none" w:sz="0" w:space="0" w:color="auto"/>
            <w:left w:val="none" w:sz="0" w:space="0" w:color="auto"/>
            <w:bottom w:val="none" w:sz="0" w:space="0" w:color="auto"/>
            <w:right w:val="none" w:sz="0" w:space="0" w:color="auto"/>
          </w:divBdr>
        </w:div>
        <w:div w:id="470027054">
          <w:marLeft w:val="1166"/>
          <w:marRight w:val="0"/>
          <w:marTop w:val="58"/>
          <w:marBottom w:val="0"/>
          <w:divBdr>
            <w:top w:val="none" w:sz="0" w:space="0" w:color="auto"/>
            <w:left w:val="none" w:sz="0" w:space="0" w:color="auto"/>
            <w:bottom w:val="none" w:sz="0" w:space="0" w:color="auto"/>
            <w:right w:val="none" w:sz="0" w:space="0" w:color="auto"/>
          </w:divBdr>
        </w:div>
        <w:div w:id="2082170963">
          <w:marLeft w:val="1714"/>
          <w:marRight w:val="0"/>
          <w:marTop w:val="43"/>
          <w:marBottom w:val="0"/>
          <w:divBdr>
            <w:top w:val="none" w:sz="0" w:space="0" w:color="auto"/>
            <w:left w:val="none" w:sz="0" w:space="0" w:color="auto"/>
            <w:bottom w:val="none" w:sz="0" w:space="0" w:color="auto"/>
            <w:right w:val="none" w:sz="0" w:space="0" w:color="auto"/>
          </w:divBdr>
        </w:div>
        <w:div w:id="1213807745">
          <w:marLeft w:val="1714"/>
          <w:marRight w:val="0"/>
          <w:marTop w:val="43"/>
          <w:marBottom w:val="0"/>
          <w:divBdr>
            <w:top w:val="none" w:sz="0" w:space="0" w:color="auto"/>
            <w:left w:val="none" w:sz="0" w:space="0" w:color="auto"/>
            <w:bottom w:val="none" w:sz="0" w:space="0" w:color="auto"/>
            <w:right w:val="none" w:sz="0" w:space="0" w:color="auto"/>
          </w:divBdr>
        </w:div>
        <w:div w:id="1470854901">
          <w:marLeft w:val="1714"/>
          <w:marRight w:val="0"/>
          <w:marTop w:val="43"/>
          <w:marBottom w:val="0"/>
          <w:divBdr>
            <w:top w:val="none" w:sz="0" w:space="0" w:color="auto"/>
            <w:left w:val="none" w:sz="0" w:space="0" w:color="auto"/>
            <w:bottom w:val="none" w:sz="0" w:space="0" w:color="auto"/>
            <w:right w:val="none" w:sz="0" w:space="0" w:color="auto"/>
          </w:divBdr>
        </w:div>
        <w:div w:id="699597726">
          <w:marLeft w:val="1714"/>
          <w:marRight w:val="0"/>
          <w:marTop w:val="43"/>
          <w:marBottom w:val="0"/>
          <w:divBdr>
            <w:top w:val="none" w:sz="0" w:space="0" w:color="auto"/>
            <w:left w:val="none" w:sz="0" w:space="0" w:color="auto"/>
            <w:bottom w:val="none" w:sz="0" w:space="0" w:color="auto"/>
            <w:right w:val="none" w:sz="0" w:space="0" w:color="auto"/>
          </w:divBdr>
        </w:div>
        <w:div w:id="198009778">
          <w:marLeft w:val="547"/>
          <w:marRight w:val="0"/>
          <w:marTop w:val="67"/>
          <w:marBottom w:val="0"/>
          <w:divBdr>
            <w:top w:val="none" w:sz="0" w:space="0" w:color="auto"/>
            <w:left w:val="none" w:sz="0" w:space="0" w:color="auto"/>
            <w:bottom w:val="none" w:sz="0" w:space="0" w:color="auto"/>
            <w:right w:val="none" w:sz="0" w:space="0" w:color="auto"/>
          </w:divBdr>
        </w:div>
        <w:div w:id="684015019">
          <w:marLeft w:val="547"/>
          <w:marRight w:val="0"/>
          <w:marTop w:val="67"/>
          <w:marBottom w:val="0"/>
          <w:divBdr>
            <w:top w:val="none" w:sz="0" w:space="0" w:color="auto"/>
            <w:left w:val="none" w:sz="0" w:space="0" w:color="auto"/>
            <w:bottom w:val="none" w:sz="0" w:space="0" w:color="auto"/>
            <w:right w:val="none" w:sz="0" w:space="0" w:color="auto"/>
          </w:divBdr>
        </w:div>
        <w:div w:id="1665013654">
          <w:marLeft w:val="1267"/>
          <w:marRight w:val="0"/>
          <w:marTop w:val="48"/>
          <w:marBottom w:val="0"/>
          <w:divBdr>
            <w:top w:val="none" w:sz="0" w:space="0" w:color="auto"/>
            <w:left w:val="none" w:sz="0" w:space="0" w:color="auto"/>
            <w:bottom w:val="none" w:sz="0" w:space="0" w:color="auto"/>
            <w:right w:val="none" w:sz="0" w:space="0" w:color="auto"/>
          </w:divBdr>
        </w:div>
        <w:div w:id="802694758">
          <w:marLeft w:val="1267"/>
          <w:marRight w:val="0"/>
          <w:marTop w:val="48"/>
          <w:marBottom w:val="0"/>
          <w:divBdr>
            <w:top w:val="none" w:sz="0" w:space="0" w:color="auto"/>
            <w:left w:val="none" w:sz="0" w:space="0" w:color="auto"/>
            <w:bottom w:val="none" w:sz="0" w:space="0" w:color="auto"/>
            <w:right w:val="none" w:sz="0" w:space="0" w:color="auto"/>
          </w:divBdr>
        </w:div>
        <w:div w:id="1688873318">
          <w:marLeft w:val="1267"/>
          <w:marRight w:val="0"/>
          <w:marTop w:val="48"/>
          <w:marBottom w:val="0"/>
          <w:divBdr>
            <w:top w:val="none" w:sz="0" w:space="0" w:color="auto"/>
            <w:left w:val="none" w:sz="0" w:space="0" w:color="auto"/>
            <w:bottom w:val="none" w:sz="0" w:space="0" w:color="auto"/>
            <w:right w:val="none" w:sz="0" w:space="0" w:color="auto"/>
          </w:divBdr>
        </w:div>
        <w:div w:id="260531022">
          <w:marLeft w:val="547"/>
          <w:marRight w:val="0"/>
          <w:marTop w:val="67"/>
          <w:marBottom w:val="0"/>
          <w:divBdr>
            <w:top w:val="none" w:sz="0" w:space="0" w:color="auto"/>
            <w:left w:val="none" w:sz="0" w:space="0" w:color="auto"/>
            <w:bottom w:val="none" w:sz="0" w:space="0" w:color="auto"/>
            <w:right w:val="none" w:sz="0" w:space="0" w:color="auto"/>
          </w:divBdr>
        </w:div>
      </w:divsChild>
    </w:div>
    <w:div w:id="1326126020">
      <w:bodyDiv w:val="1"/>
      <w:marLeft w:val="0"/>
      <w:marRight w:val="0"/>
      <w:marTop w:val="0"/>
      <w:marBottom w:val="0"/>
      <w:divBdr>
        <w:top w:val="none" w:sz="0" w:space="0" w:color="auto"/>
        <w:left w:val="none" w:sz="0" w:space="0" w:color="auto"/>
        <w:bottom w:val="none" w:sz="0" w:space="0" w:color="auto"/>
        <w:right w:val="none" w:sz="0" w:space="0" w:color="auto"/>
      </w:divBdr>
      <w:divsChild>
        <w:div w:id="736585283">
          <w:marLeft w:val="547"/>
          <w:marRight w:val="0"/>
          <w:marTop w:val="0"/>
          <w:marBottom w:val="0"/>
          <w:divBdr>
            <w:top w:val="none" w:sz="0" w:space="0" w:color="auto"/>
            <w:left w:val="none" w:sz="0" w:space="0" w:color="auto"/>
            <w:bottom w:val="none" w:sz="0" w:space="0" w:color="auto"/>
            <w:right w:val="none" w:sz="0" w:space="0" w:color="auto"/>
          </w:divBdr>
        </w:div>
      </w:divsChild>
    </w:div>
    <w:div w:id="1339307646">
      <w:bodyDiv w:val="1"/>
      <w:marLeft w:val="0"/>
      <w:marRight w:val="0"/>
      <w:marTop w:val="0"/>
      <w:marBottom w:val="0"/>
      <w:divBdr>
        <w:top w:val="none" w:sz="0" w:space="0" w:color="auto"/>
        <w:left w:val="none" w:sz="0" w:space="0" w:color="auto"/>
        <w:bottom w:val="none" w:sz="0" w:space="0" w:color="auto"/>
        <w:right w:val="none" w:sz="0" w:space="0" w:color="auto"/>
      </w:divBdr>
      <w:divsChild>
        <w:div w:id="414478563">
          <w:marLeft w:val="547"/>
          <w:marRight w:val="0"/>
          <w:marTop w:val="58"/>
          <w:marBottom w:val="0"/>
          <w:divBdr>
            <w:top w:val="none" w:sz="0" w:space="0" w:color="auto"/>
            <w:left w:val="none" w:sz="0" w:space="0" w:color="auto"/>
            <w:bottom w:val="none" w:sz="0" w:space="0" w:color="auto"/>
            <w:right w:val="none" w:sz="0" w:space="0" w:color="auto"/>
          </w:divBdr>
        </w:div>
        <w:div w:id="1785268274">
          <w:marLeft w:val="1267"/>
          <w:marRight w:val="0"/>
          <w:marTop w:val="43"/>
          <w:marBottom w:val="0"/>
          <w:divBdr>
            <w:top w:val="none" w:sz="0" w:space="0" w:color="auto"/>
            <w:left w:val="none" w:sz="0" w:space="0" w:color="auto"/>
            <w:bottom w:val="none" w:sz="0" w:space="0" w:color="auto"/>
            <w:right w:val="none" w:sz="0" w:space="0" w:color="auto"/>
          </w:divBdr>
        </w:div>
        <w:div w:id="655645499">
          <w:marLeft w:val="1267"/>
          <w:marRight w:val="0"/>
          <w:marTop w:val="43"/>
          <w:marBottom w:val="0"/>
          <w:divBdr>
            <w:top w:val="none" w:sz="0" w:space="0" w:color="auto"/>
            <w:left w:val="none" w:sz="0" w:space="0" w:color="auto"/>
            <w:bottom w:val="none" w:sz="0" w:space="0" w:color="auto"/>
            <w:right w:val="none" w:sz="0" w:space="0" w:color="auto"/>
          </w:divBdr>
        </w:div>
        <w:div w:id="878663658">
          <w:marLeft w:val="1267"/>
          <w:marRight w:val="0"/>
          <w:marTop w:val="43"/>
          <w:marBottom w:val="0"/>
          <w:divBdr>
            <w:top w:val="none" w:sz="0" w:space="0" w:color="auto"/>
            <w:left w:val="none" w:sz="0" w:space="0" w:color="auto"/>
            <w:bottom w:val="none" w:sz="0" w:space="0" w:color="auto"/>
            <w:right w:val="none" w:sz="0" w:space="0" w:color="auto"/>
          </w:divBdr>
        </w:div>
        <w:div w:id="1502620026">
          <w:marLeft w:val="1267"/>
          <w:marRight w:val="0"/>
          <w:marTop w:val="43"/>
          <w:marBottom w:val="0"/>
          <w:divBdr>
            <w:top w:val="none" w:sz="0" w:space="0" w:color="auto"/>
            <w:left w:val="none" w:sz="0" w:space="0" w:color="auto"/>
            <w:bottom w:val="none" w:sz="0" w:space="0" w:color="auto"/>
            <w:right w:val="none" w:sz="0" w:space="0" w:color="auto"/>
          </w:divBdr>
        </w:div>
        <w:div w:id="217280952">
          <w:marLeft w:val="1267"/>
          <w:marRight w:val="0"/>
          <w:marTop w:val="43"/>
          <w:marBottom w:val="0"/>
          <w:divBdr>
            <w:top w:val="none" w:sz="0" w:space="0" w:color="auto"/>
            <w:left w:val="none" w:sz="0" w:space="0" w:color="auto"/>
            <w:bottom w:val="none" w:sz="0" w:space="0" w:color="auto"/>
            <w:right w:val="none" w:sz="0" w:space="0" w:color="auto"/>
          </w:divBdr>
        </w:div>
        <w:div w:id="854151965">
          <w:marLeft w:val="547"/>
          <w:marRight w:val="0"/>
          <w:marTop w:val="58"/>
          <w:marBottom w:val="0"/>
          <w:divBdr>
            <w:top w:val="none" w:sz="0" w:space="0" w:color="auto"/>
            <w:left w:val="none" w:sz="0" w:space="0" w:color="auto"/>
            <w:bottom w:val="none" w:sz="0" w:space="0" w:color="auto"/>
            <w:right w:val="none" w:sz="0" w:space="0" w:color="auto"/>
          </w:divBdr>
        </w:div>
        <w:div w:id="625740993">
          <w:marLeft w:val="1267"/>
          <w:marRight w:val="0"/>
          <w:marTop w:val="48"/>
          <w:marBottom w:val="0"/>
          <w:divBdr>
            <w:top w:val="none" w:sz="0" w:space="0" w:color="auto"/>
            <w:left w:val="none" w:sz="0" w:space="0" w:color="auto"/>
            <w:bottom w:val="none" w:sz="0" w:space="0" w:color="auto"/>
            <w:right w:val="none" w:sz="0" w:space="0" w:color="auto"/>
          </w:divBdr>
        </w:div>
        <w:div w:id="1546793157">
          <w:marLeft w:val="1267"/>
          <w:marRight w:val="0"/>
          <w:marTop w:val="48"/>
          <w:marBottom w:val="0"/>
          <w:divBdr>
            <w:top w:val="none" w:sz="0" w:space="0" w:color="auto"/>
            <w:left w:val="none" w:sz="0" w:space="0" w:color="auto"/>
            <w:bottom w:val="none" w:sz="0" w:space="0" w:color="auto"/>
            <w:right w:val="none" w:sz="0" w:space="0" w:color="auto"/>
          </w:divBdr>
        </w:div>
        <w:div w:id="1024290136">
          <w:marLeft w:val="1267"/>
          <w:marRight w:val="0"/>
          <w:marTop w:val="48"/>
          <w:marBottom w:val="0"/>
          <w:divBdr>
            <w:top w:val="none" w:sz="0" w:space="0" w:color="auto"/>
            <w:left w:val="none" w:sz="0" w:space="0" w:color="auto"/>
            <w:bottom w:val="none" w:sz="0" w:space="0" w:color="auto"/>
            <w:right w:val="none" w:sz="0" w:space="0" w:color="auto"/>
          </w:divBdr>
        </w:div>
        <w:div w:id="1990285754">
          <w:marLeft w:val="274"/>
          <w:marRight w:val="0"/>
          <w:marTop w:val="48"/>
          <w:marBottom w:val="0"/>
          <w:divBdr>
            <w:top w:val="none" w:sz="0" w:space="0" w:color="auto"/>
            <w:left w:val="none" w:sz="0" w:space="0" w:color="auto"/>
            <w:bottom w:val="none" w:sz="0" w:space="0" w:color="auto"/>
            <w:right w:val="none" w:sz="0" w:space="0" w:color="auto"/>
          </w:divBdr>
        </w:div>
      </w:divsChild>
    </w:div>
    <w:div w:id="1344893297">
      <w:bodyDiv w:val="1"/>
      <w:marLeft w:val="0"/>
      <w:marRight w:val="0"/>
      <w:marTop w:val="0"/>
      <w:marBottom w:val="0"/>
      <w:divBdr>
        <w:top w:val="none" w:sz="0" w:space="0" w:color="auto"/>
        <w:left w:val="none" w:sz="0" w:space="0" w:color="auto"/>
        <w:bottom w:val="none" w:sz="0" w:space="0" w:color="auto"/>
        <w:right w:val="none" w:sz="0" w:space="0" w:color="auto"/>
      </w:divBdr>
      <w:divsChild>
        <w:div w:id="461458078">
          <w:marLeft w:val="446"/>
          <w:marRight w:val="0"/>
          <w:marTop w:val="67"/>
          <w:marBottom w:val="0"/>
          <w:divBdr>
            <w:top w:val="none" w:sz="0" w:space="0" w:color="auto"/>
            <w:left w:val="none" w:sz="0" w:space="0" w:color="auto"/>
            <w:bottom w:val="none" w:sz="0" w:space="0" w:color="auto"/>
            <w:right w:val="none" w:sz="0" w:space="0" w:color="auto"/>
          </w:divBdr>
        </w:div>
        <w:div w:id="759326757">
          <w:marLeft w:val="720"/>
          <w:marRight w:val="0"/>
          <w:marTop w:val="67"/>
          <w:marBottom w:val="0"/>
          <w:divBdr>
            <w:top w:val="none" w:sz="0" w:space="0" w:color="auto"/>
            <w:left w:val="none" w:sz="0" w:space="0" w:color="auto"/>
            <w:bottom w:val="none" w:sz="0" w:space="0" w:color="auto"/>
            <w:right w:val="none" w:sz="0" w:space="0" w:color="auto"/>
          </w:divBdr>
        </w:div>
        <w:div w:id="2103839795">
          <w:marLeft w:val="1267"/>
          <w:marRight w:val="0"/>
          <w:marTop w:val="48"/>
          <w:marBottom w:val="0"/>
          <w:divBdr>
            <w:top w:val="none" w:sz="0" w:space="0" w:color="auto"/>
            <w:left w:val="none" w:sz="0" w:space="0" w:color="auto"/>
            <w:bottom w:val="none" w:sz="0" w:space="0" w:color="auto"/>
            <w:right w:val="none" w:sz="0" w:space="0" w:color="auto"/>
          </w:divBdr>
        </w:div>
        <w:div w:id="1851218543">
          <w:marLeft w:val="1267"/>
          <w:marRight w:val="0"/>
          <w:marTop w:val="48"/>
          <w:marBottom w:val="0"/>
          <w:divBdr>
            <w:top w:val="none" w:sz="0" w:space="0" w:color="auto"/>
            <w:left w:val="none" w:sz="0" w:space="0" w:color="auto"/>
            <w:bottom w:val="none" w:sz="0" w:space="0" w:color="auto"/>
            <w:right w:val="none" w:sz="0" w:space="0" w:color="auto"/>
          </w:divBdr>
        </w:div>
        <w:div w:id="246185369">
          <w:marLeft w:val="1267"/>
          <w:marRight w:val="0"/>
          <w:marTop w:val="48"/>
          <w:marBottom w:val="0"/>
          <w:divBdr>
            <w:top w:val="none" w:sz="0" w:space="0" w:color="auto"/>
            <w:left w:val="none" w:sz="0" w:space="0" w:color="auto"/>
            <w:bottom w:val="none" w:sz="0" w:space="0" w:color="auto"/>
            <w:right w:val="none" w:sz="0" w:space="0" w:color="auto"/>
          </w:divBdr>
        </w:div>
        <w:div w:id="1798837839">
          <w:marLeft w:val="1267"/>
          <w:marRight w:val="0"/>
          <w:marTop w:val="48"/>
          <w:marBottom w:val="0"/>
          <w:divBdr>
            <w:top w:val="none" w:sz="0" w:space="0" w:color="auto"/>
            <w:left w:val="none" w:sz="0" w:space="0" w:color="auto"/>
            <w:bottom w:val="none" w:sz="0" w:space="0" w:color="auto"/>
            <w:right w:val="none" w:sz="0" w:space="0" w:color="auto"/>
          </w:divBdr>
        </w:div>
        <w:div w:id="971793584">
          <w:marLeft w:val="1267"/>
          <w:marRight w:val="0"/>
          <w:marTop w:val="48"/>
          <w:marBottom w:val="0"/>
          <w:divBdr>
            <w:top w:val="none" w:sz="0" w:space="0" w:color="auto"/>
            <w:left w:val="none" w:sz="0" w:space="0" w:color="auto"/>
            <w:bottom w:val="none" w:sz="0" w:space="0" w:color="auto"/>
            <w:right w:val="none" w:sz="0" w:space="0" w:color="auto"/>
          </w:divBdr>
        </w:div>
        <w:div w:id="1313829111">
          <w:marLeft w:val="547"/>
          <w:marRight w:val="0"/>
          <w:marTop w:val="67"/>
          <w:marBottom w:val="0"/>
          <w:divBdr>
            <w:top w:val="none" w:sz="0" w:space="0" w:color="auto"/>
            <w:left w:val="none" w:sz="0" w:space="0" w:color="auto"/>
            <w:bottom w:val="none" w:sz="0" w:space="0" w:color="auto"/>
            <w:right w:val="none" w:sz="0" w:space="0" w:color="auto"/>
          </w:divBdr>
        </w:div>
        <w:div w:id="1172449831">
          <w:marLeft w:val="1267"/>
          <w:marRight w:val="0"/>
          <w:marTop w:val="48"/>
          <w:marBottom w:val="0"/>
          <w:divBdr>
            <w:top w:val="none" w:sz="0" w:space="0" w:color="auto"/>
            <w:left w:val="none" w:sz="0" w:space="0" w:color="auto"/>
            <w:bottom w:val="none" w:sz="0" w:space="0" w:color="auto"/>
            <w:right w:val="none" w:sz="0" w:space="0" w:color="auto"/>
          </w:divBdr>
        </w:div>
        <w:div w:id="1417168858">
          <w:marLeft w:val="1267"/>
          <w:marRight w:val="0"/>
          <w:marTop w:val="48"/>
          <w:marBottom w:val="0"/>
          <w:divBdr>
            <w:top w:val="none" w:sz="0" w:space="0" w:color="auto"/>
            <w:left w:val="none" w:sz="0" w:space="0" w:color="auto"/>
            <w:bottom w:val="none" w:sz="0" w:space="0" w:color="auto"/>
            <w:right w:val="none" w:sz="0" w:space="0" w:color="auto"/>
          </w:divBdr>
        </w:div>
        <w:div w:id="2093353727">
          <w:marLeft w:val="1267"/>
          <w:marRight w:val="0"/>
          <w:marTop w:val="48"/>
          <w:marBottom w:val="0"/>
          <w:divBdr>
            <w:top w:val="none" w:sz="0" w:space="0" w:color="auto"/>
            <w:left w:val="none" w:sz="0" w:space="0" w:color="auto"/>
            <w:bottom w:val="none" w:sz="0" w:space="0" w:color="auto"/>
            <w:right w:val="none" w:sz="0" w:space="0" w:color="auto"/>
          </w:divBdr>
        </w:div>
        <w:div w:id="1009529060">
          <w:marLeft w:val="1267"/>
          <w:marRight w:val="0"/>
          <w:marTop w:val="48"/>
          <w:marBottom w:val="0"/>
          <w:divBdr>
            <w:top w:val="none" w:sz="0" w:space="0" w:color="auto"/>
            <w:left w:val="none" w:sz="0" w:space="0" w:color="auto"/>
            <w:bottom w:val="none" w:sz="0" w:space="0" w:color="auto"/>
            <w:right w:val="none" w:sz="0" w:space="0" w:color="auto"/>
          </w:divBdr>
        </w:div>
        <w:div w:id="1698701757">
          <w:marLeft w:val="1267"/>
          <w:marRight w:val="0"/>
          <w:marTop w:val="48"/>
          <w:marBottom w:val="0"/>
          <w:divBdr>
            <w:top w:val="none" w:sz="0" w:space="0" w:color="auto"/>
            <w:left w:val="none" w:sz="0" w:space="0" w:color="auto"/>
            <w:bottom w:val="none" w:sz="0" w:space="0" w:color="auto"/>
            <w:right w:val="none" w:sz="0" w:space="0" w:color="auto"/>
          </w:divBdr>
        </w:div>
      </w:divsChild>
    </w:div>
    <w:div w:id="1429349790">
      <w:bodyDiv w:val="1"/>
      <w:marLeft w:val="0"/>
      <w:marRight w:val="0"/>
      <w:marTop w:val="0"/>
      <w:marBottom w:val="0"/>
      <w:divBdr>
        <w:top w:val="none" w:sz="0" w:space="0" w:color="auto"/>
        <w:left w:val="none" w:sz="0" w:space="0" w:color="auto"/>
        <w:bottom w:val="none" w:sz="0" w:space="0" w:color="auto"/>
        <w:right w:val="none" w:sz="0" w:space="0" w:color="auto"/>
      </w:divBdr>
      <w:divsChild>
        <w:div w:id="1706900935">
          <w:marLeft w:val="446"/>
          <w:marRight w:val="0"/>
          <w:marTop w:val="58"/>
          <w:marBottom w:val="0"/>
          <w:divBdr>
            <w:top w:val="none" w:sz="0" w:space="0" w:color="auto"/>
            <w:left w:val="none" w:sz="0" w:space="0" w:color="auto"/>
            <w:bottom w:val="none" w:sz="0" w:space="0" w:color="auto"/>
            <w:right w:val="none" w:sz="0" w:space="0" w:color="auto"/>
          </w:divBdr>
        </w:div>
        <w:div w:id="844367274">
          <w:marLeft w:val="446"/>
          <w:marRight w:val="0"/>
          <w:marTop w:val="58"/>
          <w:marBottom w:val="0"/>
          <w:divBdr>
            <w:top w:val="none" w:sz="0" w:space="0" w:color="auto"/>
            <w:left w:val="none" w:sz="0" w:space="0" w:color="auto"/>
            <w:bottom w:val="none" w:sz="0" w:space="0" w:color="auto"/>
            <w:right w:val="none" w:sz="0" w:space="0" w:color="auto"/>
          </w:divBdr>
        </w:div>
        <w:div w:id="1873035191">
          <w:marLeft w:val="1166"/>
          <w:marRight w:val="0"/>
          <w:marTop w:val="48"/>
          <w:marBottom w:val="0"/>
          <w:divBdr>
            <w:top w:val="none" w:sz="0" w:space="0" w:color="auto"/>
            <w:left w:val="none" w:sz="0" w:space="0" w:color="auto"/>
            <w:bottom w:val="none" w:sz="0" w:space="0" w:color="auto"/>
            <w:right w:val="none" w:sz="0" w:space="0" w:color="auto"/>
          </w:divBdr>
        </w:div>
        <w:div w:id="216867369">
          <w:marLeft w:val="1166"/>
          <w:marRight w:val="0"/>
          <w:marTop w:val="48"/>
          <w:marBottom w:val="0"/>
          <w:divBdr>
            <w:top w:val="none" w:sz="0" w:space="0" w:color="auto"/>
            <w:left w:val="none" w:sz="0" w:space="0" w:color="auto"/>
            <w:bottom w:val="none" w:sz="0" w:space="0" w:color="auto"/>
            <w:right w:val="none" w:sz="0" w:space="0" w:color="auto"/>
          </w:divBdr>
        </w:div>
        <w:div w:id="2145345403">
          <w:marLeft w:val="1886"/>
          <w:marRight w:val="0"/>
          <w:marTop w:val="43"/>
          <w:marBottom w:val="0"/>
          <w:divBdr>
            <w:top w:val="none" w:sz="0" w:space="0" w:color="auto"/>
            <w:left w:val="none" w:sz="0" w:space="0" w:color="auto"/>
            <w:bottom w:val="none" w:sz="0" w:space="0" w:color="auto"/>
            <w:right w:val="none" w:sz="0" w:space="0" w:color="auto"/>
          </w:divBdr>
        </w:div>
        <w:div w:id="1338847010">
          <w:marLeft w:val="1886"/>
          <w:marRight w:val="0"/>
          <w:marTop w:val="43"/>
          <w:marBottom w:val="0"/>
          <w:divBdr>
            <w:top w:val="none" w:sz="0" w:space="0" w:color="auto"/>
            <w:left w:val="none" w:sz="0" w:space="0" w:color="auto"/>
            <w:bottom w:val="none" w:sz="0" w:space="0" w:color="auto"/>
            <w:right w:val="none" w:sz="0" w:space="0" w:color="auto"/>
          </w:divBdr>
        </w:div>
        <w:div w:id="1880512503">
          <w:marLeft w:val="1886"/>
          <w:marRight w:val="0"/>
          <w:marTop w:val="43"/>
          <w:marBottom w:val="0"/>
          <w:divBdr>
            <w:top w:val="none" w:sz="0" w:space="0" w:color="auto"/>
            <w:left w:val="none" w:sz="0" w:space="0" w:color="auto"/>
            <w:bottom w:val="none" w:sz="0" w:space="0" w:color="auto"/>
            <w:right w:val="none" w:sz="0" w:space="0" w:color="auto"/>
          </w:divBdr>
        </w:div>
        <w:div w:id="1905411616">
          <w:marLeft w:val="446"/>
          <w:marRight w:val="0"/>
          <w:marTop w:val="58"/>
          <w:marBottom w:val="0"/>
          <w:divBdr>
            <w:top w:val="none" w:sz="0" w:space="0" w:color="auto"/>
            <w:left w:val="none" w:sz="0" w:space="0" w:color="auto"/>
            <w:bottom w:val="none" w:sz="0" w:space="0" w:color="auto"/>
            <w:right w:val="none" w:sz="0" w:space="0" w:color="auto"/>
          </w:divBdr>
        </w:div>
        <w:div w:id="2027704765">
          <w:marLeft w:val="446"/>
          <w:marRight w:val="0"/>
          <w:marTop w:val="58"/>
          <w:marBottom w:val="0"/>
          <w:divBdr>
            <w:top w:val="none" w:sz="0" w:space="0" w:color="auto"/>
            <w:left w:val="none" w:sz="0" w:space="0" w:color="auto"/>
            <w:bottom w:val="none" w:sz="0" w:space="0" w:color="auto"/>
            <w:right w:val="none" w:sz="0" w:space="0" w:color="auto"/>
          </w:divBdr>
        </w:div>
        <w:div w:id="1907766122">
          <w:marLeft w:val="446"/>
          <w:marRight w:val="0"/>
          <w:marTop w:val="58"/>
          <w:marBottom w:val="0"/>
          <w:divBdr>
            <w:top w:val="none" w:sz="0" w:space="0" w:color="auto"/>
            <w:left w:val="none" w:sz="0" w:space="0" w:color="auto"/>
            <w:bottom w:val="none" w:sz="0" w:space="0" w:color="auto"/>
            <w:right w:val="none" w:sz="0" w:space="0" w:color="auto"/>
          </w:divBdr>
        </w:div>
        <w:div w:id="751200946">
          <w:marLeft w:val="446"/>
          <w:marRight w:val="0"/>
          <w:marTop w:val="62"/>
          <w:marBottom w:val="0"/>
          <w:divBdr>
            <w:top w:val="none" w:sz="0" w:space="0" w:color="auto"/>
            <w:left w:val="none" w:sz="0" w:space="0" w:color="auto"/>
            <w:bottom w:val="none" w:sz="0" w:space="0" w:color="auto"/>
            <w:right w:val="none" w:sz="0" w:space="0" w:color="auto"/>
          </w:divBdr>
        </w:div>
        <w:div w:id="46033291">
          <w:marLeft w:val="1166"/>
          <w:marRight w:val="0"/>
          <w:marTop w:val="43"/>
          <w:marBottom w:val="0"/>
          <w:divBdr>
            <w:top w:val="none" w:sz="0" w:space="0" w:color="auto"/>
            <w:left w:val="none" w:sz="0" w:space="0" w:color="auto"/>
            <w:bottom w:val="none" w:sz="0" w:space="0" w:color="auto"/>
            <w:right w:val="none" w:sz="0" w:space="0" w:color="auto"/>
          </w:divBdr>
        </w:div>
        <w:div w:id="952059495">
          <w:marLeft w:val="1166"/>
          <w:marRight w:val="0"/>
          <w:marTop w:val="43"/>
          <w:marBottom w:val="0"/>
          <w:divBdr>
            <w:top w:val="none" w:sz="0" w:space="0" w:color="auto"/>
            <w:left w:val="none" w:sz="0" w:space="0" w:color="auto"/>
            <w:bottom w:val="none" w:sz="0" w:space="0" w:color="auto"/>
            <w:right w:val="none" w:sz="0" w:space="0" w:color="auto"/>
          </w:divBdr>
        </w:div>
        <w:div w:id="1596984910">
          <w:marLeft w:val="1166"/>
          <w:marRight w:val="0"/>
          <w:marTop w:val="43"/>
          <w:marBottom w:val="0"/>
          <w:divBdr>
            <w:top w:val="none" w:sz="0" w:space="0" w:color="auto"/>
            <w:left w:val="none" w:sz="0" w:space="0" w:color="auto"/>
            <w:bottom w:val="none" w:sz="0" w:space="0" w:color="auto"/>
            <w:right w:val="none" w:sz="0" w:space="0" w:color="auto"/>
          </w:divBdr>
        </w:div>
        <w:div w:id="446512343">
          <w:marLeft w:val="446"/>
          <w:marRight w:val="0"/>
          <w:marTop w:val="58"/>
          <w:marBottom w:val="0"/>
          <w:divBdr>
            <w:top w:val="none" w:sz="0" w:space="0" w:color="auto"/>
            <w:left w:val="none" w:sz="0" w:space="0" w:color="auto"/>
            <w:bottom w:val="none" w:sz="0" w:space="0" w:color="auto"/>
            <w:right w:val="none" w:sz="0" w:space="0" w:color="auto"/>
          </w:divBdr>
        </w:div>
        <w:div w:id="1030838811">
          <w:marLeft w:val="1166"/>
          <w:marRight w:val="0"/>
          <w:marTop w:val="43"/>
          <w:marBottom w:val="0"/>
          <w:divBdr>
            <w:top w:val="none" w:sz="0" w:space="0" w:color="auto"/>
            <w:left w:val="none" w:sz="0" w:space="0" w:color="auto"/>
            <w:bottom w:val="none" w:sz="0" w:space="0" w:color="auto"/>
            <w:right w:val="none" w:sz="0" w:space="0" w:color="auto"/>
          </w:divBdr>
        </w:div>
        <w:div w:id="2089186291">
          <w:marLeft w:val="1166"/>
          <w:marRight w:val="0"/>
          <w:marTop w:val="43"/>
          <w:marBottom w:val="0"/>
          <w:divBdr>
            <w:top w:val="none" w:sz="0" w:space="0" w:color="auto"/>
            <w:left w:val="none" w:sz="0" w:space="0" w:color="auto"/>
            <w:bottom w:val="none" w:sz="0" w:space="0" w:color="auto"/>
            <w:right w:val="none" w:sz="0" w:space="0" w:color="auto"/>
          </w:divBdr>
        </w:div>
        <w:div w:id="661010372">
          <w:marLeft w:val="1166"/>
          <w:marRight w:val="0"/>
          <w:marTop w:val="43"/>
          <w:marBottom w:val="0"/>
          <w:divBdr>
            <w:top w:val="none" w:sz="0" w:space="0" w:color="auto"/>
            <w:left w:val="none" w:sz="0" w:space="0" w:color="auto"/>
            <w:bottom w:val="none" w:sz="0" w:space="0" w:color="auto"/>
            <w:right w:val="none" w:sz="0" w:space="0" w:color="auto"/>
          </w:divBdr>
        </w:div>
        <w:div w:id="81217763">
          <w:marLeft w:val="446"/>
          <w:marRight w:val="0"/>
          <w:marTop w:val="67"/>
          <w:marBottom w:val="0"/>
          <w:divBdr>
            <w:top w:val="none" w:sz="0" w:space="0" w:color="auto"/>
            <w:left w:val="none" w:sz="0" w:space="0" w:color="auto"/>
            <w:bottom w:val="none" w:sz="0" w:space="0" w:color="auto"/>
            <w:right w:val="none" w:sz="0" w:space="0" w:color="auto"/>
          </w:divBdr>
        </w:div>
      </w:divsChild>
    </w:div>
    <w:div w:id="1492522420">
      <w:bodyDiv w:val="1"/>
      <w:marLeft w:val="0"/>
      <w:marRight w:val="0"/>
      <w:marTop w:val="0"/>
      <w:marBottom w:val="0"/>
      <w:divBdr>
        <w:top w:val="none" w:sz="0" w:space="0" w:color="auto"/>
        <w:left w:val="none" w:sz="0" w:space="0" w:color="auto"/>
        <w:bottom w:val="none" w:sz="0" w:space="0" w:color="auto"/>
        <w:right w:val="none" w:sz="0" w:space="0" w:color="auto"/>
      </w:divBdr>
    </w:div>
    <w:div w:id="1499809857">
      <w:bodyDiv w:val="1"/>
      <w:marLeft w:val="0"/>
      <w:marRight w:val="0"/>
      <w:marTop w:val="0"/>
      <w:marBottom w:val="0"/>
      <w:divBdr>
        <w:top w:val="none" w:sz="0" w:space="0" w:color="auto"/>
        <w:left w:val="none" w:sz="0" w:space="0" w:color="auto"/>
        <w:bottom w:val="none" w:sz="0" w:space="0" w:color="auto"/>
        <w:right w:val="none" w:sz="0" w:space="0" w:color="auto"/>
      </w:divBdr>
      <w:divsChild>
        <w:div w:id="1763522906">
          <w:marLeft w:val="547"/>
          <w:marRight w:val="0"/>
          <w:marTop w:val="0"/>
          <w:marBottom w:val="0"/>
          <w:divBdr>
            <w:top w:val="none" w:sz="0" w:space="0" w:color="auto"/>
            <w:left w:val="none" w:sz="0" w:space="0" w:color="auto"/>
            <w:bottom w:val="none" w:sz="0" w:space="0" w:color="auto"/>
            <w:right w:val="none" w:sz="0" w:space="0" w:color="auto"/>
          </w:divBdr>
        </w:div>
      </w:divsChild>
    </w:div>
    <w:div w:id="1528908400">
      <w:bodyDiv w:val="1"/>
      <w:marLeft w:val="0"/>
      <w:marRight w:val="0"/>
      <w:marTop w:val="0"/>
      <w:marBottom w:val="0"/>
      <w:divBdr>
        <w:top w:val="none" w:sz="0" w:space="0" w:color="auto"/>
        <w:left w:val="none" w:sz="0" w:space="0" w:color="auto"/>
        <w:bottom w:val="none" w:sz="0" w:space="0" w:color="auto"/>
        <w:right w:val="none" w:sz="0" w:space="0" w:color="auto"/>
      </w:divBdr>
    </w:div>
    <w:div w:id="1543132779">
      <w:bodyDiv w:val="1"/>
      <w:marLeft w:val="0"/>
      <w:marRight w:val="0"/>
      <w:marTop w:val="0"/>
      <w:marBottom w:val="0"/>
      <w:divBdr>
        <w:top w:val="none" w:sz="0" w:space="0" w:color="auto"/>
        <w:left w:val="none" w:sz="0" w:space="0" w:color="auto"/>
        <w:bottom w:val="none" w:sz="0" w:space="0" w:color="auto"/>
        <w:right w:val="none" w:sz="0" w:space="0" w:color="auto"/>
      </w:divBdr>
    </w:div>
    <w:div w:id="1575702957">
      <w:bodyDiv w:val="1"/>
      <w:marLeft w:val="0"/>
      <w:marRight w:val="0"/>
      <w:marTop w:val="0"/>
      <w:marBottom w:val="0"/>
      <w:divBdr>
        <w:top w:val="none" w:sz="0" w:space="0" w:color="auto"/>
        <w:left w:val="none" w:sz="0" w:space="0" w:color="auto"/>
        <w:bottom w:val="none" w:sz="0" w:space="0" w:color="auto"/>
        <w:right w:val="none" w:sz="0" w:space="0" w:color="auto"/>
      </w:divBdr>
      <w:divsChild>
        <w:div w:id="1461805508">
          <w:marLeft w:val="274"/>
          <w:marRight w:val="0"/>
          <w:marTop w:val="58"/>
          <w:marBottom w:val="0"/>
          <w:divBdr>
            <w:top w:val="none" w:sz="0" w:space="0" w:color="auto"/>
            <w:left w:val="none" w:sz="0" w:space="0" w:color="auto"/>
            <w:bottom w:val="none" w:sz="0" w:space="0" w:color="auto"/>
            <w:right w:val="none" w:sz="0" w:space="0" w:color="auto"/>
          </w:divBdr>
        </w:div>
        <w:div w:id="312148321">
          <w:marLeft w:val="274"/>
          <w:marRight w:val="0"/>
          <w:marTop w:val="58"/>
          <w:marBottom w:val="0"/>
          <w:divBdr>
            <w:top w:val="none" w:sz="0" w:space="0" w:color="auto"/>
            <w:left w:val="none" w:sz="0" w:space="0" w:color="auto"/>
            <w:bottom w:val="none" w:sz="0" w:space="0" w:color="auto"/>
            <w:right w:val="none" w:sz="0" w:space="0" w:color="auto"/>
          </w:divBdr>
        </w:div>
        <w:div w:id="464156299">
          <w:marLeft w:val="274"/>
          <w:marRight w:val="0"/>
          <w:marTop w:val="58"/>
          <w:marBottom w:val="0"/>
          <w:divBdr>
            <w:top w:val="none" w:sz="0" w:space="0" w:color="auto"/>
            <w:left w:val="none" w:sz="0" w:space="0" w:color="auto"/>
            <w:bottom w:val="none" w:sz="0" w:space="0" w:color="auto"/>
            <w:right w:val="none" w:sz="0" w:space="0" w:color="auto"/>
          </w:divBdr>
        </w:div>
        <w:div w:id="1350715119">
          <w:marLeft w:val="274"/>
          <w:marRight w:val="0"/>
          <w:marTop w:val="58"/>
          <w:marBottom w:val="0"/>
          <w:divBdr>
            <w:top w:val="none" w:sz="0" w:space="0" w:color="auto"/>
            <w:left w:val="none" w:sz="0" w:space="0" w:color="auto"/>
            <w:bottom w:val="none" w:sz="0" w:space="0" w:color="auto"/>
            <w:right w:val="none" w:sz="0" w:space="0" w:color="auto"/>
          </w:divBdr>
        </w:div>
        <w:div w:id="347561030">
          <w:marLeft w:val="274"/>
          <w:marRight w:val="0"/>
          <w:marTop w:val="58"/>
          <w:marBottom w:val="0"/>
          <w:divBdr>
            <w:top w:val="none" w:sz="0" w:space="0" w:color="auto"/>
            <w:left w:val="none" w:sz="0" w:space="0" w:color="auto"/>
            <w:bottom w:val="none" w:sz="0" w:space="0" w:color="auto"/>
            <w:right w:val="none" w:sz="0" w:space="0" w:color="auto"/>
          </w:divBdr>
        </w:div>
        <w:div w:id="1355881970">
          <w:marLeft w:val="274"/>
          <w:marRight w:val="0"/>
          <w:marTop w:val="58"/>
          <w:marBottom w:val="0"/>
          <w:divBdr>
            <w:top w:val="none" w:sz="0" w:space="0" w:color="auto"/>
            <w:left w:val="none" w:sz="0" w:space="0" w:color="auto"/>
            <w:bottom w:val="none" w:sz="0" w:space="0" w:color="auto"/>
            <w:right w:val="none" w:sz="0" w:space="0" w:color="auto"/>
          </w:divBdr>
        </w:div>
      </w:divsChild>
    </w:div>
    <w:div w:id="202821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ao.sga@pec.hsangiovanni.roma.it" TargetMode="External"/><Relationship Id="rId5" Type="http://schemas.microsoft.com/office/2007/relationships/stylesWithEffects" Target="stylesWithEffects.xml"/><Relationship Id="rId15" Type="http://schemas.openxmlformats.org/officeDocument/2006/relationships/package" Target="embeddings/Microsoft_Excel_Worksheet1.xlsx"/><Relationship Id="rId23" Type="http://schemas.openxmlformats.org/officeDocument/2006/relationships/image" Target="media/image10.emf"/><Relationship Id="rId10" Type="http://schemas.openxmlformats.org/officeDocument/2006/relationships/image" Target="media/image1.jpeg"/><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91BFE93417846BF9E3F37FB7BCE8742"/>
        <w:category>
          <w:name w:val="Generale"/>
          <w:gallery w:val="placeholder"/>
        </w:category>
        <w:types>
          <w:type w:val="bbPlcHdr"/>
        </w:types>
        <w:behaviors>
          <w:behavior w:val="content"/>
        </w:behaviors>
        <w:guid w:val="{19D20BB6-4D78-4FAA-A14D-8960714DE613}"/>
      </w:docPartPr>
      <w:docPartBody>
        <w:p w:rsidR="00D2569A" w:rsidRDefault="00484AC9" w:rsidP="00484AC9">
          <w:pPr>
            <w:pStyle w:val="A91BFE93417846BF9E3F37FB7BCE8742"/>
          </w:pPr>
          <w:r>
            <w:rPr>
              <w:rFonts w:asciiTheme="majorHAnsi" w:hAnsiTheme="majorHAnsi"/>
              <w:sz w:val="80"/>
              <w:szCs w:val="80"/>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C9"/>
    <w:rsid w:val="00484AC9"/>
    <w:rsid w:val="00D256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91BFE93417846BF9E3F37FB7BCE8742">
    <w:name w:val="A91BFE93417846BF9E3F37FB7BCE8742"/>
    <w:rsid w:val="00484AC9"/>
  </w:style>
  <w:style w:type="paragraph" w:customStyle="1" w:styleId="A1280A4547DE470A9BE6CCD7CD9C54E5">
    <w:name w:val="A1280A4547DE470A9BE6CCD7CD9C54E5"/>
    <w:rsid w:val="00484AC9"/>
  </w:style>
  <w:style w:type="paragraph" w:customStyle="1" w:styleId="02577CB303094819A8A1CC260C4903EB">
    <w:name w:val="02577CB303094819A8A1CC260C4903EB"/>
    <w:rsid w:val="00484A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91BFE93417846BF9E3F37FB7BCE8742">
    <w:name w:val="A91BFE93417846BF9E3F37FB7BCE8742"/>
    <w:rsid w:val="00484AC9"/>
  </w:style>
  <w:style w:type="paragraph" w:customStyle="1" w:styleId="A1280A4547DE470A9BE6CCD7CD9C54E5">
    <w:name w:val="A1280A4547DE470A9BE6CCD7CD9C54E5"/>
    <w:rsid w:val="00484AC9"/>
  </w:style>
  <w:style w:type="paragraph" w:customStyle="1" w:styleId="02577CB303094819A8A1CC260C4903EB">
    <w:name w:val="02577CB303094819A8A1CC260C4903EB"/>
    <w:rsid w:val="00484A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2015-08-31T00:00:00</PublishDate>
  <Abstract>L’Azienda intende, quindi, con il coinvolgimento di partner, sponsor, affidatari, concessionari, fornitori tecnologici, individuare ed adottare soluzioni che consentano di coniugare l’esigenza di conservazione e manutenzione del patrimonio, in particolare quello di valore storico, con le enormi potenzialità di valorizzazione degli spazi e dei beni mobili attualmente poco utilizzati, soprattutto con approcci e modelli di business originali e innovativi nonché con l’utilizzo di nuove tecnologie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E873DC-5409-4568-AFCD-1C37A0AFB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6C0F05C4</Template>
  <TotalTime>0</TotalTime>
  <Pages>22</Pages>
  <Words>6204</Words>
  <Characters>35363</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Innovare la Gestione immobiliare e Valorizzare il Patrimonio Storico Culturale dell’antico Ospedale  di San Giovanni in Laterano</vt:lpstr>
    </vt:vector>
  </TitlesOfParts>
  <Company/>
  <LinksUpToDate>false</LinksUpToDate>
  <CharactersWithSpaces>41485</CharactersWithSpaces>
  <SharedDoc>false</SharedDoc>
  <HLinks>
    <vt:vector size="66" baseType="variant">
      <vt:variant>
        <vt:i4>1450097</vt:i4>
      </vt:variant>
      <vt:variant>
        <vt:i4>63</vt:i4>
      </vt:variant>
      <vt:variant>
        <vt:i4>0</vt:i4>
      </vt:variant>
      <vt:variant>
        <vt:i4>5</vt:i4>
      </vt:variant>
      <vt:variant>
        <vt:lpwstr>Area Tecnica.docx</vt:lpwstr>
      </vt:variant>
      <vt:variant>
        <vt:lpwstr>ARTICOLAZIONE ORGANIZZATIVA DELL’AREA</vt:lpwstr>
      </vt:variant>
      <vt:variant>
        <vt:i4>1769533</vt:i4>
      </vt:variant>
      <vt:variant>
        <vt:i4>56</vt:i4>
      </vt:variant>
      <vt:variant>
        <vt:i4>0</vt:i4>
      </vt:variant>
      <vt:variant>
        <vt:i4>5</vt:i4>
      </vt:variant>
      <vt:variant>
        <vt:lpwstr/>
      </vt:variant>
      <vt:variant>
        <vt:lpwstr>_Toc428800160</vt:lpwstr>
      </vt:variant>
      <vt:variant>
        <vt:i4>1638461</vt:i4>
      </vt:variant>
      <vt:variant>
        <vt:i4>50</vt:i4>
      </vt:variant>
      <vt:variant>
        <vt:i4>0</vt:i4>
      </vt:variant>
      <vt:variant>
        <vt:i4>5</vt:i4>
      </vt:variant>
      <vt:variant>
        <vt:lpwstr/>
      </vt:variant>
      <vt:variant>
        <vt:lpwstr>_Toc428800147</vt:lpwstr>
      </vt:variant>
      <vt:variant>
        <vt:i4>1638461</vt:i4>
      </vt:variant>
      <vt:variant>
        <vt:i4>44</vt:i4>
      </vt:variant>
      <vt:variant>
        <vt:i4>0</vt:i4>
      </vt:variant>
      <vt:variant>
        <vt:i4>5</vt:i4>
      </vt:variant>
      <vt:variant>
        <vt:lpwstr/>
      </vt:variant>
      <vt:variant>
        <vt:lpwstr>_Toc428800145</vt:lpwstr>
      </vt:variant>
      <vt:variant>
        <vt:i4>1638461</vt:i4>
      </vt:variant>
      <vt:variant>
        <vt:i4>38</vt:i4>
      </vt:variant>
      <vt:variant>
        <vt:i4>0</vt:i4>
      </vt:variant>
      <vt:variant>
        <vt:i4>5</vt:i4>
      </vt:variant>
      <vt:variant>
        <vt:lpwstr/>
      </vt:variant>
      <vt:variant>
        <vt:lpwstr>_Toc428800143</vt:lpwstr>
      </vt:variant>
      <vt:variant>
        <vt:i4>1638461</vt:i4>
      </vt:variant>
      <vt:variant>
        <vt:i4>32</vt:i4>
      </vt:variant>
      <vt:variant>
        <vt:i4>0</vt:i4>
      </vt:variant>
      <vt:variant>
        <vt:i4>5</vt:i4>
      </vt:variant>
      <vt:variant>
        <vt:lpwstr/>
      </vt:variant>
      <vt:variant>
        <vt:lpwstr>_Toc428800142</vt:lpwstr>
      </vt:variant>
      <vt:variant>
        <vt:i4>1638461</vt:i4>
      </vt:variant>
      <vt:variant>
        <vt:i4>26</vt:i4>
      </vt:variant>
      <vt:variant>
        <vt:i4>0</vt:i4>
      </vt:variant>
      <vt:variant>
        <vt:i4>5</vt:i4>
      </vt:variant>
      <vt:variant>
        <vt:lpwstr/>
      </vt:variant>
      <vt:variant>
        <vt:lpwstr>_Toc428800141</vt:lpwstr>
      </vt:variant>
      <vt:variant>
        <vt:i4>1638461</vt:i4>
      </vt:variant>
      <vt:variant>
        <vt:i4>20</vt:i4>
      </vt:variant>
      <vt:variant>
        <vt:i4>0</vt:i4>
      </vt:variant>
      <vt:variant>
        <vt:i4>5</vt:i4>
      </vt:variant>
      <vt:variant>
        <vt:lpwstr/>
      </vt:variant>
      <vt:variant>
        <vt:lpwstr>_Toc428800140</vt:lpwstr>
      </vt:variant>
      <vt:variant>
        <vt:i4>1966141</vt:i4>
      </vt:variant>
      <vt:variant>
        <vt:i4>14</vt:i4>
      </vt:variant>
      <vt:variant>
        <vt:i4>0</vt:i4>
      </vt:variant>
      <vt:variant>
        <vt:i4>5</vt:i4>
      </vt:variant>
      <vt:variant>
        <vt:lpwstr/>
      </vt:variant>
      <vt:variant>
        <vt:lpwstr>_Toc428800139</vt:lpwstr>
      </vt:variant>
      <vt:variant>
        <vt:i4>1966141</vt:i4>
      </vt:variant>
      <vt:variant>
        <vt:i4>8</vt:i4>
      </vt:variant>
      <vt:variant>
        <vt:i4>0</vt:i4>
      </vt:variant>
      <vt:variant>
        <vt:i4>5</vt:i4>
      </vt:variant>
      <vt:variant>
        <vt:lpwstr/>
      </vt:variant>
      <vt:variant>
        <vt:lpwstr>_Toc428800136</vt:lpwstr>
      </vt:variant>
      <vt:variant>
        <vt:i4>1966141</vt:i4>
      </vt:variant>
      <vt:variant>
        <vt:i4>2</vt:i4>
      </vt:variant>
      <vt:variant>
        <vt:i4>0</vt:i4>
      </vt:variant>
      <vt:variant>
        <vt:i4>5</vt:i4>
      </vt:variant>
      <vt:variant>
        <vt:lpwstr/>
      </vt:variant>
      <vt:variant>
        <vt:lpwstr>_Toc428800135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Innovare la Gestione immobiliare e Valorizzare il Patrimonio Storico Culturale dell’antico Ospedale  di San Giovanni in Laterano</dc:title>
  <dc:subject>SECONDA CONFERENZA PER LA  CONSULTAZIONE DI MERCATO</dc:subject>
  <dc:creator>Pontoriero Francesco</dc:creator>
  <cp:lastModifiedBy>TURANO FRANCESCO</cp:lastModifiedBy>
  <cp:revision>2</cp:revision>
  <cp:lastPrinted>2019-11-19T13:55:00Z</cp:lastPrinted>
  <dcterms:created xsi:type="dcterms:W3CDTF">2019-11-26T14:13:00Z</dcterms:created>
  <dcterms:modified xsi:type="dcterms:W3CDTF">2019-11-26T14:13:00Z</dcterms:modified>
</cp:coreProperties>
</file>